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87A" w:rsidRDefault="005308F7" w:rsidP="001E087A">
      <w:pPr>
        <w:shd w:val="clear" w:color="auto" w:fill="FFFFFF"/>
        <w:spacing w:after="0" w:line="240" w:lineRule="auto"/>
        <w:rPr>
          <w:rFonts w:eastAsia="Times New Roman"/>
          <w:shd w:val="clear" w:color="auto" w:fill="FFFFFF" w:themeFill="background1"/>
        </w:rPr>
      </w:pPr>
      <w:r w:rsidRPr="001E087A">
        <w:rPr>
          <w:rStyle w:val="TitleChar"/>
          <w:rFonts w:asciiTheme="minorHAnsi" w:hAnsiTheme="minorHAnsi"/>
          <w:b/>
          <w:sz w:val="24"/>
          <w:szCs w:val="24"/>
        </w:rPr>
        <w:t>L</w:t>
      </w:r>
      <w:r w:rsidR="00B43842" w:rsidRPr="001E087A">
        <w:rPr>
          <w:rStyle w:val="TitleChar"/>
          <w:rFonts w:asciiTheme="minorHAnsi" w:hAnsiTheme="minorHAnsi"/>
          <w:b/>
          <w:sz w:val="24"/>
          <w:szCs w:val="24"/>
        </w:rPr>
        <w:t>ist of Due Dates</w:t>
      </w:r>
      <w:r w:rsidR="00B43842" w:rsidRPr="001E087A">
        <w:rPr>
          <w:sz w:val="24"/>
          <w:szCs w:val="24"/>
          <w:shd w:val="clear" w:color="auto" w:fill="FFFFFF" w:themeFill="background1"/>
        </w:rPr>
        <w:t>-</w:t>
      </w:r>
      <w:r w:rsidR="001E087A" w:rsidRPr="001E087A">
        <w:rPr>
          <w:rStyle w:val="Strong"/>
          <w:sz w:val="28"/>
          <w:szCs w:val="28"/>
          <w:shd w:val="clear" w:color="auto" w:fill="FFFFFF" w:themeFill="background1"/>
        </w:rPr>
        <w:t xml:space="preserve"> </w:t>
      </w:r>
      <w:r w:rsidR="001E087A" w:rsidRPr="001E087A">
        <w:rPr>
          <w:rStyle w:val="Strong"/>
          <w:sz w:val="24"/>
          <w:szCs w:val="24"/>
          <w:shd w:val="clear" w:color="auto" w:fill="FFFFFF" w:themeFill="background1"/>
        </w:rPr>
        <w:t>Print ME!</w:t>
      </w:r>
      <w:r w:rsidR="001E087A">
        <w:rPr>
          <w:rFonts w:eastAsia="Times New Roman"/>
          <w:shd w:val="clear" w:color="auto" w:fill="FFFFFF" w:themeFill="background1"/>
        </w:rPr>
        <w:t xml:space="preserve"> Check off </w:t>
      </w:r>
      <w:r w:rsidR="001E087A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1E087A">
        <w:rPr>
          <w:rFonts w:eastAsia="Times New Roman"/>
          <w:shd w:val="clear" w:color="auto" w:fill="FFFFFF" w:themeFill="background1"/>
        </w:rPr>
        <w:t xml:space="preserve"> each </w:t>
      </w:r>
      <w:r w:rsidR="001E087A" w:rsidRPr="008C0DB0">
        <w:rPr>
          <w:rFonts w:eastAsia="Times New Roman"/>
          <w:shd w:val="clear" w:color="auto" w:fill="FFFFCC"/>
        </w:rPr>
        <w:t>box</w:t>
      </w:r>
      <w:r w:rsidR="001E087A">
        <w:rPr>
          <w:rFonts w:eastAsia="Times New Roman"/>
          <w:shd w:val="clear" w:color="auto" w:fill="FFFFFF" w:themeFill="background1"/>
        </w:rPr>
        <w:t xml:space="preserve"> </w:t>
      </w:r>
      <w:r w:rsidR="001E087A" w:rsidRPr="00FD741A">
        <w:rPr>
          <w:rFonts w:eastAsia="Times New Roman"/>
          <w:shd w:val="clear" w:color="auto" w:fill="FFFFFF" w:themeFill="background1"/>
        </w:rPr>
        <w:t xml:space="preserve">on the </w:t>
      </w:r>
      <w:r w:rsidR="001E087A" w:rsidRPr="00FD741A">
        <w:rPr>
          <w:rStyle w:val="Strong"/>
          <w:shd w:val="clear" w:color="auto" w:fill="FFFFFF" w:themeFill="background1"/>
        </w:rPr>
        <w:t>left</w:t>
      </w:r>
      <w:r w:rsidR="001E087A">
        <w:rPr>
          <w:rFonts w:eastAsia="Times New Roman"/>
          <w:shd w:val="clear" w:color="auto" w:fill="FFFFFF" w:themeFill="background1"/>
        </w:rPr>
        <w:t xml:space="preserve"> as you finish.</w:t>
      </w:r>
      <w:r w:rsidR="001E087A">
        <w:rPr>
          <w:rStyle w:val="Strong"/>
        </w:rPr>
        <w:t xml:space="preserve"> </w:t>
      </w:r>
      <w:r w:rsidR="001E087A"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Tips:</w:t>
      </w:r>
      <w:r w:rsidR="001E087A">
        <w:rPr>
          <w:rFonts w:eastAsia="Times New Roman"/>
          <w:shd w:val="clear" w:color="auto" w:fill="FFFFFF" w:themeFill="background1"/>
        </w:rPr>
        <w:t xml:space="preserve"> Tips in Unit 1 apply to </w:t>
      </w:r>
      <w:r w:rsidR="001E087A" w:rsidRPr="001C551B">
        <w:rPr>
          <w:rStyle w:val="Strong"/>
        </w:rPr>
        <w:t xml:space="preserve">all </w:t>
      </w:r>
      <w:r w:rsidR="001E087A">
        <w:rPr>
          <w:rFonts w:eastAsia="Times New Roman"/>
          <w:shd w:val="clear" w:color="auto" w:fill="FFFFFF" w:themeFill="background1"/>
        </w:rPr>
        <w:t xml:space="preserve">Units and are covered in the syllabus. </w:t>
      </w:r>
      <w:r w:rsidR="001E087A" w:rsidRPr="006A77B4">
        <w:rPr>
          <w:rFonts w:eastAsia="Times New Roman"/>
          <w:shd w:val="clear" w:color="auto" w:fill="FFFF00"/>
        </w:rPr>
        <w:t>In Unit 2 fr</w:t>
      </w:r>
      <w:r w:rsidR="001E087A" w:rsidRPr="006A77B4">
        <w:rPr>
          <w:shd w:val="clear" w:color="auto" w:fill="FFFF00"/>
        </w:rPr>
        <w:t xml:space="preserve">om </w:t>
      </w:r>
      <w:r w:rsidR="001E087A" w:rsidRPr="006A77B4">
        <w:rPr>
          <w:rStyle w:val="Strong"/>
          <w:shd w:val="clear" w:color="auto" w:fill="FFFF00"/>
        </w:rPr>
        <w:t>February 17-24</w:t>
      </w:r>
      <w:r w:rsidR="001E087A" w:rsidRPr="006A77B4">
        <w:rPr>
          <w:shd w:val="clear" w:color="auto" w:fill="FFFF00"/>
        </w:rPr>
        <w:t>, examine instructor-identified information for the 1st Part F.I.O. Project and also the 2nd and 3</w:t>
      </w:r>
      <w:r w:rsidR="001E087A" w:rsidRPr="006A77B4">
        <w:rPr>
          <w:shd w:val="clear" w:color="auto" w:fill="FFFF00"/>
          <w:vertAlign w:val="superscript"/>
        </w:rPr>
        <w:t>rd</w:t>
      </w:r>
      <w:r w:rsidR="001E087A" w:rsidRPr="006A77B4">
        <w:rPr>
          <w:shd w:val="clear" w:color="auto" w:fill="FFFF00"/>
        </w:rPr>
        <w:t xml:space="preserve"> Part.</w:t>
      </w:r>
      <w:r w:rsidR="006A77B4" w:rsidRPr="006A77B4">
        <w:rPr>
          <w:shd w:val="clear" w:color="auto" w:fill="FFFF00"/>
        </w:rPr>
        <w:t xml:space="preserve"> What you do between</w:t>
      </w:r>
      <w:r w:rsidR="006A77B4" w:rsidRPr="006A77B4">
        <w:rPr>
          <w:color w:val="000000" w:themeColor="text1"/>
          <w:shd w:val="clear" w:color="auto" w:fill="FFFF00"/>
        </w:rPr>
        <w:t xml:space="preserve"> February 24-March 12 is on the next page.</w:t>
      </w:r>
      <w:r w:rsidR="006A77B4" w:rsidRPr="00497879">
        <w:rPr>
          <w:color w:val="000000" w:themeColor="text1"/>
        </w:rPr>
        <w:t xml:space="preserve"> </w:t>
      </w:r>
      <w:r w:rsidR="006A77B4">
        <w:t xml:space="preserve"> </w:t>
      </w:r>
    </w:p>
    <w:p w:rsidR="00B43842" w:rsidRPr="0045277E" w:rsidRDefault="00B43842" w:rsidP="00714BE2">
      <w:pPr>
        <w:pStyle w:val="MB-HeadingforSchedule"/>
      </w:pPr>
      <w:r w:rsidRPr="0045277E">
        <w:t xml:space="preserve">Getting Started in </w:t>
      </w:r>
      <w:r w:rsidRPr="00714BE2">
        <w:t>This</w:t>
      </w:r>
      <w:r w:rsidRPr="0045277E">
        <w:t xml:space="preserve"> Course (</w:t>
      </w:r>
      <w:r w:rsidR="00C82C26">
        <w:t>January 19</w:t>
      </w:r>
      <w:r w:rsidRPr="0045277E">
        <w:t>-</w:t>
      </w:r>
      <w:r w:rsidR="00C82C26">
        <w:t xml:space="preserve">January </w:t>
      </w:r>
      <w:r w:rsidR="00BA2BC7">
        <w:t>2</w:t>
      </w:r>
      <w:r w:rsidR="00B7207C">
        <w:t>5</w:t>
      </w:r>
      <w:r w:rsidRPr="0045277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75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C82C26" w:rsidP="00DA4108">
            <w:pPr>
              <w:pStyle w:val="MB-tableRows"/>
            </w:pPr>
            <w:r>
              <w:t>January 19</w:t>
            </w:r>
            <w:r w:rsidR="002D4583">
              <w:t>-</w:t>
            </w:r>
            <w:r>
              <w:t xml:space="preserve">January </w:t>
            </w:r>
            <w:r w:rsidR="00BA2BC7">
              <w:t>2</w:t>
            </w:r>
            <w:r w:rsidR="00DA4108"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29008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C51BEA">
            <w:pPr>
              <w:pStyle w:val="MB-bulletsintable13indent"/>
              <w:ind w:left="374"/>
            </w:pPr>
            <w:r>
              <w:t xml:space="preserve">Introductory Tasks </w:t>
            </w:r>
            <w:r w:rsidR="00152694">
              <w:t xml:space="preserve">listed </w:t>
            </w:r>
            <w:r>
              <w:t xml:space="preserve">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</w:t>
            </w:r>
            <w:r w:rsidR="00A81623" w:rsidRPr="00C82E48">
              <w:t>Course Orientation</w:t>
            </w:r>
            <w:r w:rsidR="00C51BEA">
              <w:t xml:space="preserve">, including Respondus </w:t>
            </w:r>
            <w:r w:rsidR="006A61A8">
              <w:t>Review-</w:t>
            </w:r>
            <w:r w:rsidR="00C51BEA">
              <w:t>1 for 5 points</w:t>
            </w:r>
            <w:r w:rsidR="00C51BEA">
              <w:rPr>
                <w:rStyle w:val="FootnoteReference"/>
              </w:rPr>
              <w:footnoteReference w:id="1"/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C82C26" w:rsidP="00B7207C">
            <w:pPr>
              <w:pStyle w:val="MB-tableRows"/>
            </w:pPr>
            <w:r>
              <w:t xml:space="preserve">January </w:t>
            </w:r>
            <w:r w:rsidR="00BA2BC7">
              <w:t>2</w:t>
            </w:r>
            <w:r w:rsidR="00B7207C">
              <w:t>5</w:t>
            </w:r>
            <w:r w:rsidR="00541442">
              <w:t xml:space="preserve"> by 11:59 PM </w:t>
            </w:r>
          </w:p>
          <w:p w:rsidR="00B7207C" w:rsidRPr="00E500DB" w:rsidRDefault="00B7207C" w:rsidP="00B7207C">
            <w:pPr>
              <w:pStyle w:val="MB-tableRows"/>
            </w:pPr>
            <w:r w:rsidRPr="00B7207C">
              <w:rPr>
                <w:highlight w:val="yellow"/>
              </w:rPr>
              <w:t>If you need more time or help, email in Course Messages.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26559" w:rsidP="00A81623">
            <w:pPr>
              <w:pStyle w:val="MB-tableRows"/>
            </w:pPr>
            <w:r>
              <w:t>5</w:t>
            </w:r>
            <w:r w:rsidR="004E6B1B">
              <w:t>5</w:t>
            </w:r>
          </w:p>
        </w:tc>
      </w:tr>
      <w:tr w:rsidR="00094A34" w:rsidRPr="00E500DB" w:rsidTr="00CA1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8314CB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6A77B4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094A34">
            <w:pPr>
              <w:pStyle w:val="MB-tableRows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A81623">
            <w:pPr>
              <w:pStyle w:val="MB-tableRows"/>
            </w:pPr>
            <w:r>
              <w:t>55</w:t>
            </w:r>
          </w:p>
        </w:tc>
      </w:tr>
    </w:tbl>
    <w:p w:rsidR="00B43842" w:rsidRPr="00274382" w:rsidRDefault="00B43842" w:rsidP="00337AF0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8B0647" w:rsidRPr="005F5BC8">
        <w:rPr>
          <w:rFonts w:eastAsia="Calibri"/>
        </w:rPr>
        <w:t>Creating a New America</w:t>
      </w:r>
      <w:r w:rsidR="008B0647">
        <w:t>–</w:t>
      </w:r>
      <w:r w:rsidR="008B0647">
        <w:rPr>
          <w:rFonts w:eastAsia="Calibri"/>
        </w:rPr>
        <w:t>1860-</w:t>
      </w:r>
      <w:r w:rsidR="008B0647" w:rsidRPr="005F5BC8">
        <w:rPr>
          <w:rFonts w:eastAsia="Calibri"/>
        </w:rPr>
        <w:t>1900</w:t>
      </w:r>
      <w:r w:rsidR="008B0647" w:rsidRPr="00274382">
        <w:t xml:space="preserve"> </w:t>
      </w:r>
      <w:r w:rsidRPr="00274382">
        <w:t>(</w:t>
      </w:r>
      <w:r w:rsidR="00C82C26">
        <w:t xml:space="preserve">January </w:t>
      </w:r>
      <w:r w:rsidR="00BA2BC7">
        <w:t>2</w:t>
      </w:r>
      <w:r w:rsidR="00B7207C">
        <w:t>5</w:t>
      </w:r>
      <w:r w:rsidRPr="002F65E9">
        <w:t>-</w:t>
      </w:r>
      <w:r w:rsidR="00B7207C">
        <w:t>February 1</w:t>
      </w:r>
      <w:r w:rsidR="00DA4108">
        <w:t>7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882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82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C82C26" w:rsidP="00DA4108">
            <w:pPr>
              <w:pStyle w:val="MB-tableRows"/>
            </w:pPr>
            <w:r>
              <w:t xml:space="preserve">January </w:t>
            </w:r>
            <w:r w:rsidR="00BA2BC7">
              <w:t>2</w:t>
            </w:r>
            <w:r w:rsidR="00B7207C">
              <w:t>5</w:t>
            </w:r>
            <w:r w:rsidR="00F22C20" w:rsidRPr="002F65E9">
              <w:t>-</w:t>
            </w:r>
            <w:r w:rsidR="00B7207C">
              <w:t>February 1</w:t>
            </w:r>
            <w:r w:rsidR="00DA4108"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Pr="008C0DB0" w:rsidRDefault="00B43842" w:rsidP="008C0DB0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426559" w:rsidP="00F31542">
            <w:pPr>
              <w:pStyle w:val="MB-bulletsintable13indent"/>
              <w:ind w:left="374"/>
            </w:pPr>
            <w:r>
              <w:t>Unit 1</w:t>
            </w:r>
            <w:r w:rsidR="00AF6C8B">
              <w:t xml:space="preserve"> Q &amp; A</w:t>
            </w:r>
            <w:r w:rsidR="00096D5E">
              <w:rPr>
                <w:rStyle w:val="FootnoteReference"/>
              </w:rPr>
              <w:footnoteReference w:id="2"/>
            </w:r>
            <w:r w:rsidR="00AF6C8B">
              <w:t xml:space="preserve"> </w:t>
            </w:r>
            <w:r w:rsidR="00AF6C8B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F6C8B">
              <w:rPr>
                <w:b/>
                <w:shd w:val="clear" w:color="auto" w:fill="DBE5F1" w:themeFill="accent1" w:themeFillTint="33"/>
              </w:rPr>
              <w:t xml:space="preserve"> </w:t>
            </w:r>
            <w:r>
              <w:t xml:space="preserve">Unit </w:t>
            </w:r>
            <w:r w:rsidR="00AF6C8B" w:rsidRPr="00AF6C8B">
              <w:t>Q &amp; A</w:t>
            </w:r>
            <w:r>
              <w:t>’s</w:t>
            </w:r>
            <w:r w:rsidR="00AF6C8B" w:rsidRPr="00AF6C8B">
              <w:t xml:space="preserve"> end when the Exam </w:t>
            </w:r>
            <w:r w:rsidR="00F31542">
              <w:t>begins</w:t>
            </w:r>
            <w: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DA4108" w:rsidP="00C1573B">
            <w:pPr>
              <w:pStyle w:val="MB-tableRows"/>
            </w:pPr>
            <w:r>
              <w:t xml:space="preserve">February 15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D1434" w:rsidP="00096D5E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096D5E">
              <w:t xml:space="preserve">  5</w:t>
            </w:r>
          </w:p>
        </w:tc>
      </w:tr>
      <w:tr w:rsidR="006F3C2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A02C3A">
            <w:pPr>
              <w:pStyle w:val="MB-bulletsintable13indent"/>
              <w:ind w:left="374"/>
            </w:pPr>
            <w:r>
              <w:t xml:space="preserve">2 </w:t>
            </w:r>
            <w:r w:rsidR="00526F4C">
              <w:t xml:space="preserve">Instructor </w:t>
            </w:r>
            <w:r>
              <w:t xml:space="preserve">Videos: What’s in </w:t>
            </w:r>
            <w:r w:rsidR="00A02C3A">
              <w:t>a</w:t>
            </w:r>
            <w:r>
              <w:t xml:space="preserve"> Unit? How to Use Self-Tests </w:t>
            </w:r>
            <w:r w:rsidR="00A02C3A">
              <w:t xml:space="preserve">&amp; </w:t>
            </w:r>
            <w:r>
              <w:t>Full-Tests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DA4108">
            <w:pPr>
              <w:pStyle w:val="MB-tableRows"/>
            </w:pPr>
            <w:r>
              <w:t xml:space="preserve">January </w:t>
            </w:r>
            <w:r w:rsidR="00DA4108">
              <w:t xml:space="preserve">27 </w:t>
            </w:r>
            <w:r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Default="00096D5E" w:rsidP="006F3C2F">
            <w:pPr>
              <w:pStyle w:val="MB-tableRows"/>
            </w:pPr>
            <w:r>
              <w:t xml:space="preserve"> </w:t>
            </w:r>
            <w:r w:rsidR="00526F4C">
              <w:t xml:space="preserve"> </w:t>
            </w:r>
            <w:r w:rsidR="006F3C2F">
              <w:t>10</w:t>
            </w:r>
          </w:p>
        </w:tc>
      </w:tr>
      <w:tr w:rsidR="006F3C2F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Pr="008C0DB0" w:rsidRDefault="006F3C2F" w:rsidP="006F3C2F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Pr="007A323C" w:rsidRDefault="006F3C2F" w:rsidP="006F3C2F">
            <w:pPr>
              <w:pStyle w:val="MB-bulletsintable13indent"/>
              <w:ind w:left="374"/>
            </w:pPr>
            <w:r>
              <w:t xml:space="preserve">Learning Quizzes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 w:rsidRPr="00B7779B">
              <w:t>syllabus for incentives</w:t>
            </w:r>
            <w:r>
              <w:t xml:space="preserve"> &amp; why 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Pr="00E500DB" w:rsidRDefault="00B7207C" w:rsidP="00C35C3E">
            <w:pPr>
              <w:pStyle w:val="MB-tableRows"/>
            </w:pPr>
            <w:r>
              <w:t>February 1</w:t>
            </w:r>
            <w:r w:rsidR="00C35C3E">
              <w:t xml:space="preserve">7 </w:t>
            </w:r>
            <w:r w:rsidR="006F3C2F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C2F" w:rsidRPr="00E500DB" w:rsidRDefault="006F3C2F" w:rsidP="006F3C2F">
            <w:pPr>
              <w:pStyle w:val="MB-tableRows"/>
            </w:pPr>
            <w:r>
              <w:t xml:space="preserve"> </w:t>
            </w:r>
            <w:r w:rsidR="00096D5E">
              <w:t xml:space="preserve"> </w:t>
            </w:r>
            <w:r>
              <w:t>70</w:t>
            </w:r>
          </w:p>
        </w:tc>
      </w:tr>
      <w:tr w:rsidR="006F3C2F" w:rsidRPr="00E500DB" w:rsidTr="00D07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3C2F" w:rsidRDefault="006F3C2F" w:rsidP="006F3C2F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bulletsintable13indent"/>
              <w:ind w:left="374"/>
            </w:pPr>
            <w:r>
              <w:t xml:space="preserve">Unit 1 Exam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 w:rsidRPr="00AE56A0">
              <w:rPr>
                <w:b/>
              </w:rPr>
              <w:t xml:space="preserve"> </w:t>
            </w:r>
            <w:r>
              <w:t xml:space="preserve">Read </w:t>
            </w:r>
            <w:r>
              <w:rPr>
                <w:rStyle w:val="Strong"/>
              </w:rPr>
              <w:t xml:space="preserve">About Unit Exams </w:t>
            </w:r>
            <w:r>
              <w:t>(bottom of all Units)</w:t>
            </w:r>
            <w:r w:rsidR="00BE37AD">
              <w:t xml:space="preserve"> - The Unit 1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DA4108" w:rsidP="006F3C2F">
            <w:pPr>
              <w:pStyle w:val="MB-tableRows"/>
            </w:pPr>
            <w:r>
              <w:t xml:space="preserve">February 15 </w:t>
            </w:r>
            <w:r w:rsidR="006F3C2F">
              <w:t xml:space="preserve">to </w:t>
            </w:r>
          </w:p>
          <w:p w:rsidR="006F3C2F" w:rsidRDefault="00B7207C" w:rsidP="00DA4108">
            <w:pPr>
              <w:pStyle w:val="MB-tableRows"/>
            </w:pPr>
            <w:r>
              <w:t>February 1</w:t>
            </w:r>
            <w:r w:rsidR="00DA4108">
              <w:t>7</w:t>
            </w:r>
            <w:r w:rsidR="006F3C2F"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F" w:rsidRDefault="006F3C2F" w:rsidP="006F3C2F">
            <w:pPr>
              <w:pStyle w:val="MB-tableRows"/>
            </w:pPr>
            <w:r>
              <w:t>100</w:t>
            </w:r>
          </w:p>
        </w:tc>
      </w:tr>
      <w:tr w:rsidR="00A02C3A" w:rsidRPr="00E500DB" w:rsidTr="00D074E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02C3A" w:rsidRDefault="00A02C3A" w:rsidP="00A02C3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A02C3A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Default="00C51BEA" w:rsidP="00F31542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>
              <w:t>2</w:t>
            </w:r>
            <w:r w:rsidR="00096D5E">
              <w:t xml:space="preserve"> for 5 points</w:t>
            </w:r>
            <w:r w:rsidR="00F31542">
              <w:t xml:space="preserve"> </w:t>
            </w:r>
            <w:r w:rsidR="00F31542" w:rsidRPr="00526F4C">
              <w:rPr>
                <w:shd w:val="clear" w:color="auto" w:fill="B6DDE8" w:themeFill="accent5" w:themeFillTint="66"/>
              </w:rPr>
              <w:t>Tip</w:t>
            </w:r>
            <w:r w:rsidR="00F31542"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42" w:rsidRDefault="00F31542" w:rsidP="00CA1AAD">
            <w:pPr>
              <w:pStyle w:val="MB-tableRows"/>
            </w:pPr>
            <w: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3A" w:rsidRPr="00C32913" w:rsidRDefault="00A02C3A" w:rsidP="00A02C3A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EE23CF" w:rsidRPr="00E500DB" w:rsidTr="00882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E23CF" w:rsidRDefault="00EE23CF" w:rsidP="00A02C3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Pr="00EE23CF" w:rsidRDefault="00EE23CF" w:rsidP="00EE23CF">
            <w:pPr>
              <w:pStyle w:val="FootnoteText"/>
              <w:jc w:val="right"/>
              <w:rPr>
                <w:rStyle w:val="Strong"/>
              </w:rPr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CF" w:rsidRDefault="00EE23CF" w:rsidP="00A02C3A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190</w:t>
            </w:r>
            <w:r>
              <w:fldChar w:fldCharType="end"/>
            </w:r>
          </w:p>
        </w:tc>
      </w:tr>
      <w:tr w:rsidR="00094A34" w:rsidRPr="00E500DB" w:rsidTr="0088220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A02C3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A02C3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EE23CF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094A34">
            <w:pPr>
              <w:pStyle w:val="FootnoteText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  <w:r>
              <w:rPr>
                <w:rStyle w:val="FootnoteReference"/>
                <w:b/>
                <w:bCs/>
              </w:rPr>
              <w:footnoteReference w:id="3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A02C3A">
            <w:pPr>
              <w:pStyle w:val="MB-tableRows"/>
            </w:pPr>
            <w:r>
              <w:t>245</w:t>
            </w:r>
          </w:p>
        </w:tc>
      </w:tr>
    </w:tbl>
    <w:p w:rsidR="00B7207C" w:rsidRDefault="00B7207C" w:rsidP="00B7207C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270C94">
        <w:rPr>
          <w:rFonts w:eastAsia="Calibri"/>
        </w:rPr>
        <w:t>Moving to the World Stage</w:t>
      </w:r>
      <w:r w:rsidR="00270C94">
        <w:t>–</w:t>
      </w:r>
      <w:r w:rsidR="00270C94">
        <w:rPr>
          <w:rFonts w:eastAsia="Calibri"/>
        </w:rPr>
        <w:t>1900-</w:t>
      </w:r>
      <w:r w:rsidR="00270C94" w:rsidRPr="008B1B8A">
        <w:rPr>
          <w:rFonts w:eastAsia="Calibri"/>
        </w:rPr>
        <w:t>1945</w:t>
      </w:r>
      <w:r w:rsidR="00270C94" w:rsidRPr="002D7653">
        <w:t xml:space="preserve"> </w:t>
      </w:r>
      <w:r>
        <w:t xml:space="preserve">(February </w:t>
      </w:r>
      <w:r w:rsidR="002C118F">
        <w:t>1</w:t>
      </w:r>
      <w:r w:rsidR="00DA4108">
        <w:t>7</w:t>
      </w:r>
      <w:r>
        <w:t>-24; March 22-April 10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B7207C" w:rsidRPr="00E8123C" w:rsidTr="00A70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7207C" w:rsidRPr="00E500DB" w:rsidRDefault="00B7207C" w:rsidP="00A70D8A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8123C" w:rsidRDefault="00B7207C" w:rsidP="00A70D8A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7207C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994FCA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>4 Lesson Links (Optional Chapters 9-14)</w:t>
            </w:r>
            <w:r w:rsidR="00994FCA">
              <w:t xml:space="preserve">. See </w:t>
            </w:r>
            <w:r w:rsidR="00994FCA" w:rsidRPr="00972D84">
              <w:rPr>
                <w:rStyle w:val="Strong"/>
              </w:rPr>
              <w:t>instructor-identified information</w:t>
            </w:r>
            <w:r w:rsidR="00994FCA">
              <w:t xml:space="preserve"> for the F.I.O. Projects.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994FCA">
            <w:pPr>
              <w:pStyle w:val="MB-tableRows"/>
            </w:pPr>
            <w:r>
              <w:t>February 17-24; March 22-April 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B7207C" w:rsidP="00A70D8A">
            <w:pPr>
              <w:pStyle w:val="MB-tableRows"/>
            </w:pPr>
            <w:r>
              <w:t>--</w:t>
            </w:r>
          </w:p>
        </w:tc>
      </w:tr>
      <w:tr w:rsidR="00B7207C" w:rsidRPr="00E500DB" w:rsidTr="00A70D8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bulletsintable13indent"/>
              <w:ind w:left="374"/>
            </w:pPr>
            <w:r>
              <w:t>Unit 2 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994FCA">
            <w:pPr>
              <w:pStyle w:val="MB-tableRows"/>
            </w:pPr>
            <w:r>
              <w:t xml:space="preserve">April </w:t>
            </w:r>
            <w:r w:rsidR="00994FCA">
              <w:t>8</w:t>
            </w:r>
            <w:r>
              <w:t xml:space="preserve"> </w:t>
            </w:r>
            <w:r w:rsidR="00B7207C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Pr="00E500DB" w:rsidRDefault="00B7207C" w:rsidP="00A70D8A">
            <w:pPr>
              <w:pStyle w:val="MB-tableRows"/>
            </w:pPr>
            <w:r>
              <w:t xml:space="preserve">  </w:t>
            </w:r>
            <w:r w:rsidR="000A60B8">
              <w:t xml:space="preserve"> </w:t>
            </w:r>
            <w:r>
              <w:t xml:space="preserve"> 5</w:t>
            </w:r>
          </w:p>
        </w:tc>
      </w:tr>
      <w:tr w:rsidR="00B7207C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7A323C" w:rsidRDefault="00B7207C" w:rsidP="00A70D8A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E500DB" w:rsidRDefault="00145CFC" w:rsidP="00A70D8A">
            <w:pPr>
              <w:pStyle w:val="MB-tableRows"/>
            </w:pPr>
            <w:r>
              <w:t xml:space="preserve">April 10 </w:t>
            </w:r>
            <w:r w:rsidR="00B7207C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207C" w:rsidRPr="00E500DB" w:rsidRDefault="000A60B8" w:rsidP="00A70D8A">
            <w:pPr>
              <w:pStyle w:val="MB-tableRows"/>
            </w:pPr>
            <w:r>
              <w:t xml:space="preserve">  82</w:t>
            </w:r>
          </w:p>
        </w:tc>
      </w:tr>
      <w:tr w:rsidR="00B7207C" w:rsidRPr="00E500DB" w:rsidTr="00A70D8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0D0A" w:rsidP="00A70D8A">
            <w:pPr>
              <w:pStyle w:val="MB-bulletsintable13indent"/>
              <w:ind w:left="374"/>
            </w:pPr>
            <w:r>
              <w:t xml:space="preserve">Unit 2 Exam </w:t>
            </w:r>
            <w:r w:rsidR="00B7207C">
              <w:t>-The Unit 2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2C118F" w:rsidP="00A70D8A">
            <w:pPr>
              <w:pStyle w:val="MB-tableRows"/>
            </w:pPr>
            <w:r>
              <w:t xml:space="preserve">April </w:t>
            </w:r>
            <w:r w:rsidR="00994FCA">
              <w:t xml:space="preserve">8 </w:t>
            </w:r>
            <w:r w:rsidR="00B7207C">
              <w:t>to</w:t>
            </w:r>
          </w:p>
          <w:p w:rsidR="00B7207C" w:rsidRDefault="002C118F" w:rsidP="00A70D8A">
            <w:pPr>
              <w:pStyle w:val="MB-tableRows"/>
            </w:pPr>
            <w:r>
              <w:t xml:space="preserve">April 10 </w:t>
            </w:r>
            <w:r w:rsidR="00B7207C">
              <w:t xml:space="preserve">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</w:pPr>
            <w:r>
              <w:t>100</w:t>
            </w:r>
          </w:p>
        </w:tc>
      </w:tr>
      <w:tr w:rsidR="00B7207C" w:rsidRPr="00E500DB" w:rsidTr="00094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7207C" w:rsidRDefault="00B7207C" w:rsidP="00A70D8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Default="00B7207C" w:rsidP="00A70D8A">
            <w:pPr>
              <w:pStyle w:val="MB-bulletsintable13indent"/>
              <w:ind w:left="374"/>
            </w:pPr>
            <w:r>
              <w:t xml:space="preserve">Respondus Review-3 for 5 points </w:t>
            </w:r>
            <w:r w:rsidRPr="00526F4C">
              <w:rPr>
                <w:shd w:val="clear" w:color="auto" w:fill="B6DDE8" w:themeFill="accent5" w:themeFillTint="66"/>
              </w:rPr>
              <w:t>Tip</w:t>
            </w:r>
            <w:r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F31542" w:rsidRDefault="00B7207C" w:rsidP="00A70D8A">
            <w:pPr>
              <w:pStyle w:val="MB-tableRows"/>
            </w:pPr>
            <w:r w:rsidRPr="00F31542">
              <w:t>--</w:t>
            </w:r>
          </w:p>
          <w:p w:rsidR="00B7207C" w:rsidRDefault="00B7207C" w:rsidP="00A70D8A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7C" w:rsidRPr="00C32913" w:rsidRDefault="00B7207C" w:rsidP="00A70D8A">
            <w:pPr>
              <w:pStyle w:val="MB-tableRows"/>
            </w:pPr>
            <w:r>
              <w:t xml:space="preserve">  </w:t>
            </w:r>
            <w:r w:rsidR="000A60B8">
              <w:t xml:space="preserve"> </w:t>
            </w:r>
            <w:r>
              <w:t xml:space="preserve">  </w:t>
            </w:r>
            <w:r w:rsidRPr="00C32913">
              <w:t>5</w:t>
            </w:r>
          </w:p>
        </w:tc>
      </w:tr>
      <w:tr w:rsidR="00094A34" w:rsidRPr="00E500DB" w:rsidTr="00094A3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A70D8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094A34" w:rsidRDefault="00094A34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6A77B4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F31542" w:rsidRDefault="00094A34" w:rsidP="00094A34">
            <w:pPr>
              <w:pStyle w:val="MB-tableRows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A70D8A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A60B8">
              <w:rPr>
                <w:noProof/>
              </w:rPr>
              <w:t>192</w:t>
            </w:r>
            <w:r>
              <w:fldChar w:fldCharType="end"/>
            </w:r>
          </w:p>
        </w:tc>
      </w:tr>
      <w:tr w:rsidR="00094A34" w:rsidRPr="00E500DB" w:rsidTr="00A70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A70D8A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A70D8A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6A77B4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094A34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A60B8" w:rsidP="000A60B8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  <w:r>
              <w:t>37</w:t>
            </w:r>
          </w:p>
        </w:tc>
      </w:tr>
    </w:tbl>
    <w:p w:rsidR="00094A34" w:rsidRPr="00497879" w:rsidRDefault="00094A34" w:rsidP="00094A34">
      <w:pPr>
        <w:pStyle w:val="MB-HeadingforSchedule"/>
        <w:rPr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1st</w:t>
      </w:r>
      <w:r w:rsidRPr="00497879">
        <w:rPr>
          <w:rFonts w:eastAsia="Calibri"/>
          <w:color w:val="000000" w:themeColor="text1"/>
        </w:rPr>
        <w:t xml:space="preserve"> Part F.I.O. Project: Evidence Quiz &amp; Your Project</w:t>
      </w:r>
      <w:r w:rsidRPr="00497879">
        <w:rPr>
          <w:color w:val="000000" w:themeColor="text1"/>
        </w:rPr>
        <w:t xml:space="preserve"> (</w:t>
      </w:r>
      <w:r>
        <w:rPr>
          <w:color w:val="000000" w:themeColor="text1"/>
        </w:rPr>
        <w:t>February 24</w:t>
      </w:r>
      <w:r w:rsidRPr="00497879">
        <w:rPr>
          <w:color w:val="000000" w:themeColor="text1"/>
        </w:rPr>
        <w:t>-</w:t>
      </w:r>
      <w:r>
        <w:rPr>
          <w:color w:val="000000" w:themeColor="text1"/>
        </w:rPr>
        <w:t>March 12</w:t>
      </w:r>
      <w:r w:rsidRPr="00497879">
        <w:rPr>
          <w:color w:val="000000" w:themeColor="text1"/>
        </w:rPr>
        <w:t>) –</w:t>
      </w:r>
      <w:r w:rsidRPr="00497879">
        <w:rPr>
          <w:rFonts w:eastAsia="Calibri" w:cs="Arial"/>
          <w:color w:val="auto"/>
          <w:spacing w:val="-3"/>
          <w:szCs w:val="24"/>
          <w:shd w:val="clear" w:color="auto" w:fill="DBE5F1" w:themeFill="accent1" w:themeFillTint="33"/>
        </w:rPr>
        <w:t>Tip</w:t>
      </w:r>
      <w:r w:rsidRPr="00497879">
        <w:rPr>
          <w:color w:val="000000" w:themeColor="text1"/>
        </w:rPr>
        <w:t>:</w:t>
      </w:r>
      <w:r>
        <w:rPr>
          <w:color w:val="000000" w:themeColor="text1"/>
        </w:rPr>
        <w:t xml:space="preserve"> F.I.O. = </w:t>
      </w:r>
      <w:r w:rsidRPr="00F824F7">
        <w:rPr>
          <w:color w:val="000000" w:themeColor="text1"/>
          <w:shd w:val="clear" w:color="auto" w:fill="FFFF00"/>
        </w:rPr>
        <w:t>F</w:t>
      </w:r>
      <w:r w:rsidRPr="00497879">
        <w:rPr>
          <w:color w:val="000000" w:themeColor="text1"/>
        </w:rPr>
        <w:t xml:space="preserve">igure </w:t>
      </w:r>
      <w:r w:rsidRPr="00F824F7">
        <w:rPr>
          <w:color w:val="000000" w:themeColor="text1"/>
          <w:shd w:val="clear" w:color="auto" w:fill="FFFF00"/>
        </w:rPr>
        <w:t>I</w:t>
      </w:r>
      <w:r w:rsidRPr="00497879">
        <w:rPr>
          <w:color w:val="000000" w:themeColor="text1"/>
        </w:rPr>
        <w:t xml:space="preserve">t </w:t>
      </w:r>
      <w:r w:rsidRPr="00F824F7">
        <w:rPr>
          <w:color w:val="000000" w:themeColor="text1"/>
          <w:shd w:val="clear" w:color="auto" w:fill="FFFF00"/>
        </w:rPr>
        <w:t>O</w:t>
      </w:r>
      <w:r>
        <w:rPr>
          <w:color w:val="000000" w:themeColor="text1"/>
        </w:rPr>
        <w:t>ut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094A34" w:rsidRPr="00E8123C" w:rsidTr="00FC0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094A34" w:rsidRPr="00E500DB" w:rsidRDefault="00094A34" w:rsidP="00FC0385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8123C" w:rsidRDefault="00094A34" w:rsidP="00FC0385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8123C" w:rsidRDefault="00094A34" w:rsidP="00FC0385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8123C" w:rsidRDefault="00094A34" w:rsidP="00FC0385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8123C" w:rsidRDefault="00094A34" w:rsidP="00FC0385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094A34" w:rsidRPr="00E500DB" w:rsidTr="00FC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7A323C" w:rsidRDefault="00094A34" w:rsidP="00FC0385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7A323C" w:rsidRDefault="00094A34" w:rsidP="00FC0385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Pr="00AC5C63"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</w:rPr>
              <w:t xml:space="preserve"> 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2 videos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rPr>
                <w:rStyle w:val="Strong"/>
                <w:b w:val="0"/>
              </w:rPr>
              <w:t xml:space="preserve">Look at these </w:t>
            </w:r>
            <w:r w:rsidRPr="00F5385F">
              <w:rPr>
                <w:rStyle w:val="Strong"/>
              </w:rPr>
              <w:t>as</w:t>
            </w:r>
            <w:r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500DB" w:rsidRDefault="00094A34" w:rsidP="00FC0385">
            <w:pPr>
              <w:pStyle w:val="MB-tableRows"/>
            </w:pPr>
            <w:r>
              <w:rPr>
                <w:color w:val="000000" w:themeColor="text1"/>
              </w:rPr>
              <w:t>February 24</w:t>
            </w:r>
            <w:r w:rsidRPr="00497879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March 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500DB" w:rsidRDefault="00094A34" w:rsidP="00FC0385">
            <w:pPr>
              <w:pStyle w:val="MB-tableRows"/>
            </w:pPr>
            <w:r>
              <w:t>--</w:t>
            </w:r>
          </w:p>
        </w:tc>
      </w:tr>
      <w:tr w:rsidR="00094A34" w:rsidRPr="00E500DB" w:rsidTr="00FC038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FC038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A34" w:rsidRPr="007A323C" w:rsidRDefault="00094A34" w:rsidP="00FC0385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7A323C" w:rsidRDefault="00094A34" w:rsidP="00FC0385">
            <w:pPr>
              <w:pStyle w:val="MB-bulletsintable13indent"/>
              <w:ind w:left="374"/>
            </w:pPr>
            <w:r>
              <w:t>2 Instructor Videos: Tour of What’s Here to Help You. What’s Bad? What’s Good? Plagiarism? OR Its “Half-Copy” Cousin?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500DB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February 26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Pr="00E500DB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10</w:t>
            </w:r>
          </w:p>
        </w:tc>
      </w:tr>
      <w:tr w:rsidR="00094A34" w:rsidRPr="00E500DB" w:rsidTr="00FC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FC0385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094A34" w:rsidRDefault="00094A34" w:rsidP="00FC038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7A323C" w:rsidRDefault="00094A34" w:rsidP="00FC0385">
            <w:pPr>
              <w:pStyle w:val="MB-bulletsintable13indent"/>
              <w:ind w:left="374"/>
            </w:pPr>
            <w:r>
              <w:t xml:space="preserve">Evidence Quiz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t>S</w:t>
            </w:r>
            <w:r w:rsidRPr="00E933C6">
              <w:t>core</w:t>
            </w:r>
            <w:r>
              <w:rPr>
                <w:b/>
              </w:rPr>
              <w:t xml:space="preserve"> </w:t>
            </w:r>
            <w:r>
              <w:t>80+% to see the discussion where you post your 1</w:t>
            </w:r>
            <w:r w:rsidRPr="006906F1">
              <w:rPr>
                <w:vertAlign w:val="superscript"/>
              </w:rPr>
              <w:t>st</w:t>
            </w:r>
            <w:r>
              <w:t xml:space="preserve"> Part F.I.O. Project.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E500DB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February 5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Pr="00E500DB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40</w:t>
            </w:r>
          </w:p>
        </w:tc>
      </w:tr>
      <w:tr w:rsidR="00094A34" w:rsidRPr="00E500DB" w:rsidTr="00FC038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FC0385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bulletsintable13indent"/>
              <w:ind w:left="374"/>
            </w:pPr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Part F.I.O. Project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t xml:space="preserve"> See syllabus for OVERWRITE 1, 2, 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March 12 by </w:t>
            </w:r>
            <w:r w:rsidRPr="002D4778">
              <w:rPr>
                <w:rStyle w:val="Strong"/>
              </w:rPr>
              <w:t>11:59</w:t>
            </w:r>
            <w:r>
              <w:t xml:space="preserve"> </w:t>
            </w:r>
            <w:r w:rsidRPr="0033416A">
              <w:rPr>
                <w:rStyle w:val="Strong"/>
                <w:shd w:val="clear" w:color="auto" w:fill="FFC000"/>
              </w:rPr>
              <w:t>AM Noon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  <w:tr w:rsidR="00094A34" w:rsidRPr="00E500DB" w:rsidTr="00FC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FC038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</w:pPr>
            <w:r>
              <w:rPr>
                <w:rStyle w:val="Strong"/>
              </w:rPr>
              <w:t>Sub-</w:t>
            </w:r>
            <w:r w:rsidRPr="00EE23CF"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150</w:t>
            </w:r>
            <w:r>
              <w:fldChar w:fldCharType="end"/>
            </w:r>
          </w:p>
        </w:tc>
      </w:tr>
      <w:tr w:rsidR="00094A34" w:rsidRPr="00E500DB" w:rsidTr="00CA1AA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FC038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4A34" w:rsidRDefault="00094A34" w:rsidP="00FC038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4A34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4A34" w:rsidRDefault="00094A34" w:rsidP="00FC0385">
            <w:pPr>
              <w:pStyle w:val="MB-bulletsintable13indent"/>
              <w:numPr>
                <w:ilvl w:val="0"/>
                <w:numId w:val="0"/>
              </w:numPr>
              <w:ind w:left="14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94A34" w:rsidRDefault="00094A34" w:rsidP="000A60B8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5</w:t>
            </w:r>
            <w:r w:rsidR="000A60B8">
              <w:t>87</w:t>
            </w:r>
          </w:p>
        </w:tc>
      </w:tr>
    </w:tbl>
    <w:p w:rsidR="00A81623" w:rsidRPr="00326AE2" w:rsidRDefault="00B41DF5" w:rsidP="00337AF0">
      <w:pPr>
        <w:pStyle w:val="MB-HeadingforSchedule"/>
      </w:pPr>
      <w:r w:rsidRPr="00A602F0">
        <w:rPr>
          <w:rFonts w:eastAsia="Calibri"/>
          <w:color w:val="000000" w:themeColor="text1"/>
        </w:rPr>
        <w:t>2nd</w:t>
      </w:r>
      <w:r w:rsidR="0068512A" w:rsidRPr="00A602F0">
        <w:rPr>
          <w:rFonts w:eastAsia="Calibri"/>
          <w:color w:val="000000" w:themeColor="text1"/>
        </w:rPr>
        <w:t xml:space="preserve"> </w:t>
      </w:r>
      <w:r w:rsidRPr="00A602F0">
        <w:rPr>
          <w:rFonts w:eastAsia="Calibri"/>
          <w:color w:val="000000" w:themeColor="text1"/>
        </w:rPr>
        <w:t xml:space="preserve">Part </w:t>
      </w:r>
      <w:r w:rsidR="00F54508" w:rsidRPr="00A602F0">
        <w:rPr>
          <w:rFonts w:eastAsia="Calibri"/>
          <w:color w:val="000000" w:themeColor="text1"/>
        </w:rPr>
        <w:t>F.I.O. Project</w:t>
      </w:r>
      <w:r w:rsidR="00A81623" w:rsidRPr="00A602F0">
        <w:rPr>
          <w:rFonts w:eastAsia="Calibri"/>
          <w:color w:val="000000" w:themeColor="text1"/>
        </w:rPr>
        <w:t xml:space="preserve">: Fact-Checking </w:t>
      </w:r>
      <w:r w:rsidR="00994B8E" w:rsidRPr="00A602F0">
        <w:rPr>
          <w:rFonts w:eastAsia="Calibri"/>
          <w:color w:val="000000" w:themeColor="text1"/>
        </w:rPr>
        <w:t>&amp; Plagiarism-Checking</w:t>
      </w:r>
      <w:r w:rsidR="00F54508" w:rsidRPr="00A602F0">
        <w:rPr>
          <w:rFonts w:eastAsia="Calibri"/>
          <w:color w:val="000000" w:themeColor="text1"/>
        </w:rPr>
        <w:t xml:space="preserve"> 2 Students’ Projects</w:t>
      </w:r>
      <w:r w:rsidR="0070289B" w:rsidRPr="00A602F0">
        <w:rPr>
          <w:rFonts w:eastAsia="Calibri"/>
          <w:color w:val="000000" w:themeColor="text1"/>
        </w:rPr>
        <w:t xml:space="preserve"> </w:t>
      </w:r>
      <w:r w:rsidR="00A81623" w:rsidRPr="00A602F0">
        <w:rPr>
          <w:rFonts w:eastAsia="Calibri"/>
          <w:color w:val="000000" w:themeColor="text1"/>
        </w:rPr>
        <w:t>(</w:t>
      </w:r>
      <w:r w:rsidR="00972D84">
        <w:rPr>
          <w:rFonts w:eastAsia="Calibri"/>
          <w:color w:val="000000" w:themeColor="text1"/>
        </w:rPr>
        <w:t>March 29</w:t>
      </w:r>
      <w:r w:rsidR="00112054" w:rsidRPr="00A602F0">
        <w:rPr>
          <w:rFonts w:eastAsia="Calibri"/>
          <w:color w:val="000000" w:themeColor="text1"/>
        </w:rPr>
        <w:t>-</w:t>
      </w:r>
      <w:r w:rsidR="00972D84">
        <w:rPr>
          <w:rFonts w:eastAsia="Calibri"/>
          <w:color w:val="000000" w:themeColor="text1"/>
        </w:rPr>
        <w:t>April 12</w:t>
      </w:r>
      <w:r w:rsidRPr="00A602F0">
        <w:rPr>
          <w:rFonts w:eastAsia="Calibri"/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191A03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191A03">
              <w:rPr>
                <w:rStyle w:val="Strong"/>
                <w:b w:val="0"/>
              </w:rPr>
              <w:t>3</w:t>
            </w:r>
            <w:r w:rsidR="004868DD">
              <w:rPr>
                <w:rStyle w:val="Strong"/>
                <w:b w:val="0"/>
              </w:rPr>
              <w:t xml:space="preserve"> </w:t>
            </w:r>
            <w:r w:rsidR="00ED3B7E">
              <w:rPr>
                <w:rStyle w:val="Strong"/>
                <w:b w:val="0"/>
              </w:rPr>
              <w:t>p</w:t>
            </w:r>
            <w:r w:rsidR="004868DD" w:rsidRPr="005C3CF7">
              <w:rPr>
                <w:rStyle w:val="Strong"/>
                <w:b w:val="0"/>
              </w:rPr>
              <w:t xml:space="preserve">rimaries </w:t>
            </w:r>
            <w:r w:rsidR="004868DD" w:rsidRPr="00191A03">
              <w:rPr>
                <w:rStyle w:val="Strong"/>
                <w:b w:val="0"/>
              </w:rPr>
              <w:t>and</w:t>
            </w:r>
            <w:r w:rsidR="004868DD" w:rsidRPr="004A0AFF">
              <w:rPr>
                <w:rStyle w:val="Strong"/>
                <w:b w:val="0"/>
              </w:rPr>
              <w:t xml:space="preserve"> </w:t>
            </w:r>
            <w:r w:rsidR="00191A03">
              <w:rPr>
                <w:rStyle w:val="Strong"/>
                <w:b w:val="0"/>
              </w:rPr>
              <w:t>2</w:t>
            </w:r>
            <w:r w:rsidR="004868DD">
              <w:rPr>
                <w:rStyle w:val="Strong"/>
                <w:b w:val="0"/>
              </w:rPr>
              <w:t xml:space="preserve"> video</w:t>
            </w:r>
            <w:r w:rsidR="00191A03">
              <w:rPr>
                <w:rStyle w:val="Strong"/>
                <w:b w:val="0"/>
              </w:rPr>
              <w:t>s</w:t>
            </w:r>
            <w:r w:rsidR="004868DD">
              <w:rPr>
                <w:rStyle w:val="Strong"/>
                <w:b w:val="0"/>
              </w:rPr>
              <w:t xml:space="preserve">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972D84" w:rsidP="00112054">
            <w:pPr>
              <w:pStyle w:val="MB-tableRows"/>
            </w:pPr>
            <w:r>
              <w:rPr>
                <w:color w:val="000000" w:themeColor="text1"/>
              </w:rPr>
              <w:t>March 29</w:t>
            </w:r>
            <w:r w:rsidRPr="00A602F0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April 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F54508" w:rsidRDefault="00FE70E2" w:rsidP="0017060F">
            <w:pPr>
              <w:pStyle w:val="MB-bulletsintable13indent"/>
              <w:ind w:left="374"/>
              <w:rPr>
                <w:rStyle w:val="Strong"/>
              </w:rPr>
            </w:pPr>
            <w:r>
              <w:rPr>
                <w:rStyle w:val="Strong"/>
                <w:b w:val="0"/>
              </w:rPr>
              <w:t>2</w:t>
            </w:r>
            <w:r w:rsidRPr="00F54508">
              <w:rPr>
                <w:rStyle w:val="Strong"/>
                <w:b w:val="0"/>
              </w:rPr>
              <w:t>nd</w:t>
            </w:r>
            <w:r>
              <w:rPr>
                <w:rStyle w:val="Strong"/>
                <w:b w:val="0"/>
              </w:rPr>
              <w:t xml:space="preserve"> </w:t>
            </w:r>
            <w:r w:rsidR="00152694">
              <w:rPr>
                <w:rStyle w:val="Strong"/>
                <w:b w:val="0"/>
              </w:rPr>
              <w:t>Part F.I.O. Project</w:t>
            </w:r>
            <w:r>
              <w:rPr>
                <w:rStyle w:val="Strong"/>
                <w:b w:val="0"/>
              </w:rPr>
              <w:t xml:space="preserve"> to help</w:t>
            </w:r>
            <w:r w:rsidR="00DD7A45">
              <w:rPr>
                <w:rStyle w:val="Strong"/>
                <w:b w:val="0"/>
              </w:rPr>
              <w:t xml:space="preserve"> </w:t>
            </w:r>
            <w:r w:rsidR="0070289B" w:rsidRPr="00F54508">
              <w:rPr>
                <w:rStyle w:val="Strong"/>
                <w:b w:val="0"/>
              </w:rPr>
              <w:t>you</w:t>
            </w:r>
            <w:r w:rsidR="0017060F">
              <w:rPr>
                <w:rStyle w:val="Strong"/>
                <w:b w:val="0"/>
              </w:rPr>
              <w:t xml:space="preserve"> and 2 students @ 50 </w:t>
            </w:r>
            <w:r w:rsidR="0070289B" w:rsidRPr="00F54508">
              <w:rPr>
                <w:rStyle w:val="Strong"/>
                <w:b w:val="0"/>
              </w:rPr>
              <w:t>points</w:t>
            </w:r>
            <w:r w:rsidR="0017060F">
              <w:rPr>
                <w:rStyle w:val="Strong"/>
                <w:b w:val="0"/>
              </w:rPr>
              <w:t xml:space="preserve"> each</w:t>
            </w:r>
            <w:r w:rsidR="00F54508">
              <w:rPr>
                <w:rStyle w:val="Strong"/>
                <w:b w:val="0"/>
              </w:rPr>
              <w:t>.</w:t>
            </w:r>
            <w:r w:rsidR="00F54508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972D84" w:rsidP="00F54508">
            <w:pPr>
              <w:pStyle w:val="MB-tableRows"/>
            </w:pPr>
            <w:r>
              <w:rPr>
                <w:color w:val="000000" w:themeColor="text1"/>
              </w:rPr>
              <w:t>April 12</w:t>
            </w:r>
            <w:r w:rsidR="00112054">
              <w:t xml:space="preserve"> </w:t>
            </w:r>
            <w:r w:rsidR="00A81623">
              <w:t xml:space="preserve">by 11:59 </w:t>
            </w:r>
            <w:r w:rsidR="00CA126D">
              <w:t>PM</w:t>
            </w:r>
            <w:r w:rsidR="00F54508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  <w:tr w:rsidR="00152665" w:rsidRPr="00E500DB" w:rsidTr="00CA1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  <w:rPr>
                <w:rStyle w:val="Strong"/>
                <w:b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152665" w:rsidRDefault="00152665" w:rsidP="00152665">
            <w:pPr>
              <w:pStyle w:val="MB-tableRows"/>
              <w:jc w:val="right"/>
              <w:rPr>
                <w:rStyle w:val="Strong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C7753C">
            <w:pPr>
              <w:pStyle w:val="MB-tableRows"/>
            </w:pPr>
            <w:r>
              <w:t>100</w:t>
            </w:r>
          </w:p>
        </w:tc>
      </w:tr>
      <w:tr w:rsidR="00094A34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152665">
            <w:pPr>
              <w:pStyle w:val="MB-bulletsintable13indent"/>
              <w:numPr>
                <w:ilvl w:val="0"/>
                <w:numId w:val="0"/>
              </w:numPr>
              <w:ind w:left="374"/>
              <w:rPr>
                <w:rStyle w:val="Strong"/>
                <w:b w:val="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152665" w:rsidRDefault="00094A34" w:rsidP="00152665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0A60B8">
            <w:pPr>
              <w:pStyle w:val="MB-tableRows"/>
            </w:pPr>
            <w:r>
              <w:t>6</w:t>
            </w:r>
            <w:r w:rsidR="000A60B8">
              <w:t>87</w:t>
            </w:r>
          </w:p>
        </w:tc>
      </w:tr>
    </w:tbl>
    <w:p w:rsidR="004478B5" w:rsidRPr="004B1104" w:rsidRDefault="004478B5" w:rsidP="00337AF0">
      <w:pPr>
        <w:pStyle w:val="MB-HeadingforSchedule"/>
      </w:pPr>
      <w:r w:rsidRPr="00201D5B">
        <w:rPr>
          <w:rFonts w:eastAsia="Calibri"/>
        </w:rPr>
        <w:t xml:space="preserve">Unit 3: </w:t>
      </w:r>
      <w:r w:rsidR="00270C94" w:rsidRPr="005F5BC8">
        <w:rPr>
          <w:rFonts w:eastAsia="Calibri"/>
        </w:rPr>
        <w:t>Transformations</w:t>
      </w:r>
      <w:r w:rsidR="00270C94">
        <w:rPr>
          <w:rFonts w:eastAsia="Calibri"/>
        </w:rPr>
        <w:t>–</w:t>
      </w:r>
      <w:r w:rsidR="00270C94" w:rsidRPr="005F5BC8">
        <w:rPr>
          <w:rFonts w:eastAsia="Calibri"/>
        </w:rPr>
        <w:t>1945 to the Near Present</w:t>
      </w:r>
      <w:r w:rsidR="00270C94" w:rsidRPr="00201D5B">
        <w:rPr>
          <w:rFonts w:eastAsia="Calibri"/>
        </w:rPr>
        <w:t xml:space="preserve"> </w:t>
      </w:r>
      <w:r w:rsidRPr="004B1104">
        <w:t>(</w:t>
      </w:r>
      <w:r w:rsidR="00972D84">
        <w:t>April 10-May 7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72D84" w:rsidP="00527B42">
            <w:pPr>
              <w:pStyle w:val="MB-tableRows"/>
            </w:pPr>
            <w:r>
              <w:t>April 10-May 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152665" w:rsidP="0036793F">
            <w:pPr>
              <w:pStyle w:val="MB-bulletsintable13indent"/>
              <w:ind w:left="374"/>
            </w:pPr>
            <w:r>
              <w:t>Unit 2 Q &amp; 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72D84" w:rsidP="00972D84">
            <w:pPr>
              <w:pStyle w:val="MB-tableRows"/>
            </w:pPr>
            <w:r>
              <w:t xml:space="preserve">May 5 </w:t>
            </w:r>
            <w:r w:rsidR="0015266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Pr="00E500DB" w:rsidRDefault="00152665" w:rsidP="004803C8">
            <w:pPr>
              <w:pStyle w:val="MB-tableRows"/>
            </w:pPr>
            <w:r>
              <w:t xml:space="preserve">  </w:t>
            </w:r>
            <w:r w:rsidR="000A60B8">
              <w:t xml:space="preserve"> </w:t>
            </w:r>
            <w:r>
              <w:t xml:space="preserve"> 5</w:t>
            </w:r>
          </w:p>
        </w:tc>
      </w:tr>
      <w:tr w:rsidR="00426559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26559" w:rsidRDefault="00426559" w:rsidP="00426559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Default="00426559" w:rsidP="00426559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7A323C" w:rsidRDefault="00426559" w:rsidP="00426559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59" w:rsidRPr="00E500DB" w:rsidRDefault="00972D84" w:rsidP="00426559">
            <w:pPr>
              <w:pStyle w:val="MB-tableRows"/>
            </w:pPr>
            <w:r>
              <w:t xml:space="preserve">May 7 </w:t>
            </w:r>
            <w:r w:rsidR="00426559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559" w:rsidRPr="00E500DB" w:rsidRDefault="00152665" w:rsidP="000A60B8">
            <w:pPr>
              <w:pStyle w:val="MB-tableRows"/>
            </w:pPr>
            <w:r>
              <w:t xml:space="preserve"> </w:t>
            </w:r>
            <w:r w:rsidR="000A60B8">
              <w:t xml:space="preserve"> 48</w:t>
            </w:r>
          </w:p>
        </w:tc>
      </w:tr>
      <w:tr w:rsidR="004478B5" w:rsidRPr="00E500DB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BE37AD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  <w:r w:rsidR="00BE37AD">
              <w:t>- The Unit 3 Exam requires Respondus Monitor.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972D84" w:rsidP="00093C09">
            <w:pPr>
              <w:pStyle w:val="MB-tableRows"/>
            </w:pPr>
            <w:r>
              <w:t>May 5</w:t>
            </w:r>
            <w:r w:rsidR="005E7378">
              <w:t xml:space="preserve"> </w:t>
            </w:r>
            <w:r w:rsidR="00F824F7">
              <w:t>to</w:t>
            </w:r>
          </w:p>
          <w:p w:rsidR="004478B5" w:rsidRDefault="00972D84" w:rsidP="00AA0FA7">
            <w:pPr>
              <w:pStyle w:val="MB-tableRows"/>
            </w:pPr>
            <w:r>
              <w:t xml:space="preserve">May 7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  <w:tr w:rsidR="00152665" w:rsidRPr="00E500DB" w:rsidTr="0092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ind w:left="374"/>
            </w:pPr>
            <w:r>
              <w:t xml:space="preserve">Respondus </w:t>
            </w:r>
            <w:r w:rsidR="006A61A8">
              <w:t>Review-</w:t>
            </w:r>
            <w:r>
              <w:t>4 for 5 points</w:t>
            </w:r>
            <w:r w:rsidR="00972D84">
              <w:t>.</w:t>
            </w:r>
            <w:r w:rsidR="00972D84" w:rsidRPr="00526F4C">
              <w:rPr>
                <w:shd w:val="clear" w:color="auto" w:fill="B6DDE8" w:themeFill="accent5" w:themeFillTint="66"/>
              </w:rPr>
              <w:t xml:space="preserve"> Tip</w:t>
            </w:r>
            <w:r w:rsidR="00972D84">
              <w:t>: Usually reviewed over weekends.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91A03" w:rsidP="00152665">
            <w:pPr>
              <w:pStyle w:val="MB-tableRows"/>
            </w:pPr>
            <w: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C32913" w:rsidRDefault="00152665" w:rsidP="00152665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152665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26F4C" w:rsidRDefault="00152665" w:rsidP="00152665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A60B8">
              <w:rPr>
                <w:noProof/>
              </w:rPr>
              <w:t>158</w:t>
            </w:r>
            <w:r>
              <w:fldChar w:fldCharType="end"/>
            </w:r>
          </w:p>
        </w:tc>
      </w:tr>
      <w:tr w:rsidR="00094A34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152665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152665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152665" w:rsidRDefault="00094A34" w:rsidP="00152665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Default="00094A34" w:rsidP="00152665">
            <w:pPr>
              <w:pStyle w:val="MB-tableRows"/>
            </w:pPr>
            <w:r>
              <w:t>845</w:t>
            </w:r>
          </w:p>
        </w:tc>
      </w:tr>
    </w:tbl>
    <w:p w:rsidR="004478B5" w:rsidRPr="00A602F0" w:rsidRDefault="00B41DF5" w:rsidP="00337AF0">
      <w:pPr>
        <w:pStyle w:val="MB-HeadingforSchedule"/>
        <w:rPr>
          <w:rFonts w:eastAsia="Calibri"/>
          <w:color w:val="000000" w:themeColor="text1"/>
        </w:rPr>
      </w:pPr>
      <w:r w:rsidRPr="00A602F0">
        <w:rPr>
          <w:rFonts w:eastAsia="Calibri"/>
          <w:color w:val="000000" w:themeColor="text1"/>
        </w:rPr>
        <w:t>3rd</w:t>
      </w:r>
      <w:r w:rsidR="0068512A" w:rsidRPr="00A602F0">
        <w:rPr>
          <w:rFonts w:eastAsia="Calibri"/>
          <w:color w:val="000000" w:themeColor="text1"/>
        </w:rPr>
        <w:t xml:space="preserve"> </w:t>
      </w:r>
      <w:r w:rsidRPr="00A602F0">
        <w:rPr>
          <w:rFonts w:eastAsia="Calibri"/>
          <w:color w:val="000000" w:themeColor="text1"/>
        </w:rPr>
        <w:t xml:space="preserve">Part </w:t>
      </w:r>
      <w:r w:rsidR="00C1573B" w:rsidRPr="00A602F0">
        <w:rPr>
          <w:rFonts w:eastAsia="Calibri"/>
          <w:color w:val="000000" w:themeColor="text1"/>
        </w:rPr>
        <w:t>F.I.O. Project</w:t>
      </w:r>
      <w:r w:rsidR="004478B5" w:rsidRPr="00A602F0">
        <w:rPr>
          <w:rFonts w:eastAsia="Calibri"/>
          <w:color w:val="000000" w:themeColor="text1"/>
        </w:rPr>
        <w:t xml:space="preserve">: </w:t>
      </w:r>
      <w:r w:rsidR="0017060F" w:rsidRPr="00A602F0">
        <w:rPr>
          <w:rFonts w:eastAsia="Calibri"/>
          <w:color w:val="000000" w:themeColor="text1"/>
        </w:rPr>
        <w:t>Evid</w:t>
      </w:r>
      <w:r w:rsidR="00A96ACB">
        <w:rPr>
          <w:rFonts w:eastAsia="Calibri"/>
          <w:color w:val="000000" w:themeColor="text1"/>
        </w:rPr>
        <w:t>ence-Focused Reply to 2 Student</w:t>
      </w:r>
      <w:r w:rsidR="0017060F" w:rsidRPr="00A602F0">
        <w:rPr>
          <w:rFonts w:eastAsia="Calibri"/>
          <w:color w:val="000000" w:themeColor="text1"/>
        </w:rPr>
        <w:t>s</w:t>
      </w:r>
      <w:r w:rsidR="00A96ACB">
        <w:rPr>
          <w:rFonts w:eastAsia="Calibri"/>
          <w:color w:val="000000" w:themeColor="text1"/>
        </w:rPr>
        <w:t>’</w:t>
      </w:r>
      <w:r w:rsidR="0017060F" w:rsidRPr="00A602F0">
        <w:rPr>
          <w:rFonts w:eastAsia="Calibri"/>
          <w:color w:val="000000" w:themeColor="text1"/>
        </w:rPr>
        <w:t xml:space="preserve"> Feedback</w:t>
      </w:r>
      <w:r w:rsidR="005E7378" w:rsidRPr="00A602F0">
        <w:rPr>
          <w:rFonts w:eastAsia="Calibri"/>
          <w:color w:val="000000" w:themeColor="text1"/>
        </w:rPr>
        <w:t xml:space="preserve"> </w:t>
      </w:r>
      <w:r w:rsidR="00F90888" w:rsidRPr="00A602F0">
        <w:rPr>
          <w:rFonts w:eastAsia="Calibri"/>
          <w:color w:val="000000" w:themeColor="text1"/>
        </w:rPr>
        <w:t>(</w:t>
      </w:r>
      <w:r w:rsidR="00191A03" w:rsidRPr="00191A03">
        <w:rPr>
          <w:rFonts w:eastAsia="Calibri"/>
          <w:color w:val="000000" w:themeColor="text1"/>
        </w:rPr>
        <w:t xml:space="preserve">April </w:t>
      </w:r>
      <w:r w:rsidR="00191A03">
        <w:rPr>
          <w:rFonts w:eastAsia="Calibri"/>
          <w:color w:val="000000" w:themeColor="text1"/>
        </w:rPr>
        <w:t>26</w:t>
      </w:r>
      <w:r w:rsidR="00191A03" w:rsidRPr="00191A03">
        <w:rPr>
          <w:rFonts w:eastAsia="Calibri"/>
          <w:color w:val="000000" w:themeColor="text1"/>
        </w:rPr>
        <w:t xml:space="preserve">-May </w:t>
      </w:r>
      <w:r w:rsidR="00191A03">
        <w:rPr>
          <w:rFonts w:eastAsia="Calibri"/>
          <w:color w:val="000000" w:themeColor="text1"/>
        </w:rPr>
        <w:t>5</w:t>
      </w:r>
      <w:r w:rsidR="004478B5" w:rsidRPr="00A602F0">
        <w:rPr>
          <w:rFonts w:eastAsia="Calibri"/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BC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191A03" w:rsidP="00024E71">
            <w:pPr>
              <w:pStyle w:val="MB-bulletsintable13indent"/>
              <w:numPr>
                <w:ilvl w:val="0"/>
                <w:numId w:val="2"/>
              </w:numPr>
              <w:rPr>
                <w:b/>
              </w:rPr>
            </w:pPr>
            <w:r w:rsidRPr="00C04455">
              <w:rPr>
                <w:rStyle w:val="Strong"/>
              </w:rPr>
              <w:t xml:space="preserve">Same </w:t>
            </w:r>
            <w:r>
              <w:rPr>
                <w:rStyle w:val="Strong"/>
                <w:b w:val="0"/>
              </w:rPr>
              <w:t>3 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191A03">
              <w:rPr>
                <w:rStyle w:val="Strong"/>
                <w:b w:val="0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2 videos. </w:t>
            </w:r>
            <w:r w:rsidR="00337AF0" w:rsidRPr="00191A03">
              <w:rPr>
                <w:shd w:val="clear" w:color="auto" w:fill="B6DDE8" w:themeFill="accent5" w:themeFillTint="66"/>
              </w:rPr>
              <w:t>Tip:</w:t>
            </w:r>
            <w:r w:rsidR="00337AF0">
              <w:rPr>
                <w:b/>
              </w:rPr>
              <w:t xml:space="preserve"> </w:t>
            </w:r>
            <w:r w:rsidR="00337AF0">
              <w:rPr>
                <w:rStyle w:val="Strong"/>
                <w:b w:val="0"/>
              </w:rPr>
              <w:t xml:space="preserve">Look at these </w:t>
            </w:r>
            <w:r w:rsidR="00337AF0" w:rsidRPr="007D2992">
              <w:rPr>
                <w:rStyle w:val="Strong"/>
              </w:rPr>
              <w:t>as</w:t>
            </w:r>
            <w:r w:rsidR="00337AF0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BE2C01" w:rsidP="00337AF0">
            <w:pPr>
              <w:pStyle w:val="MB-tableRows"/>
              <w:rPr>
                <w:b/>
              </w:rPr>
            </w:pPr>
            <w:r w:rsidRPr="00191A03">
              <w:rPr>
                <w:color w:val="000000" w:themeColor="text1"/>
              </w:rPr>
              <w:t xml:space="preserve">April </w:t>
            </w:r>
            <w:r>
              <w:rPr>
                <w:color w:val="000000" w:themeColor="text1"/>
              </w:rPr>
              <w:t>26</w:t>
            </w:r>
            <w:r w:rsidR="00337AF0" w:rsidRPr="00337AF0">
              <w:t>–</w:t>
            </w:r>
            <w:r w:rsidRPr="00191A03">
              <w:rPr>
                <w:color w:val="000000" w:themeColor="text1"/>
              </w:rPr>
              <w:t xml:space="preserve"> May 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CA126D" w:rsidP="00CA126D">
            <w:pPr>
              <w:pStyle w:val="MB-tableRows"/>
              <w:rPr>
                <w:b/>
              </w:rPr>
            </w:pPr>
            <w:r w:rsidRPr="005E7378">
              <w:rPr>
                <w:b/>
              </w:rPr>
              <w:t>--</w:t>
            </w:r>
          </w:p>
        </w:tc>
      </w:tr>
      <w:tr w:rsidR="00CA126D" w:rsidRPr="00E500DB" w:rsidTr="00B95EE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5E7378" w:rsidRDefault="00CA126D" w:rsidP="00CA126D">
            <w:pPr>
              <w:pStyle w:val="MB-tableRows"/>
            </w:pPr>
            <w:r w:rsidRPr="005E7378"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A264BE" w:rsidRDefault="0017060F" w:rsidP="0017060F">
            <w:pPr>
              <w:pStyle w:val="MB-bulletsintable13indent"/>
              <w:numPr>
                <w:ilvl w:val="0"/>
                <w:numId w:val="2"/>
              </w:numPr>
            </w:pPr>
            <w:r w:rsidRPr="005E7378">
              <w:rPr>
                <w:bCs/>
              </w:rPr>
              <w:t xml:space="preserve">3rd </w:t>
            </w:r>
            <w:r w:rsidR="00152694">
              <w:rPr>
                <w:bCs/>
              </w:rPr>
              <w:t>Part F.I.O. Project</w:t>
            </w:r>
            <w:r w:rsidRPr="005E7378">
              <w:rPr>
                <w:bCs/>
              </w:rPr>
              <w:t xml:space="preserve"> to help you and 2 students @ 25 points each.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5E7378" w:rsidRDefault="00BE2C01" w:rsidP="00610E33">
            <w:pPr>
              <w:pStyle w:val="MB-tableRows"/>
            </w:pPr>
            <w:r w:rsidRPr="00191A03">
              <w:rPr>
                <w:color w:val="000000" w:themeColor="text1"/>
              </w:rPr>
              <w:t xml:space="preserve">May </w:t>
            </w:r>
            <w:r>
              <w:rPr>
                <w:color w:val="000000" w:themeColor="text1"/>
              </w:rPr>
              <w:t xml:space="preserve">5 </w:t>
            </w:r>
            <w:r w:rsidR="00CA126D" w:rsidRPr="005E7378">
              <w:t>by 11:59 PM.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5E7378" w:rsidRDefault="0017060F" w:rsidP="00CA126D">
            <w:pPr>
              <w:pStyle w:val="MB-tableRows"/>
            </w:pPr>
            <w:r w:rsidRPr="005E7378">
              <w:t>5</w:t>
            </w:r>
            <w:r w:rsidR="00E042A2" w:rsidRPr="005E7378">
              <w:t>0</w:t>
            </w:r>
          </w:p>
        </w:tc>
      </w:tr>
      <w:tr w:rsidR="00152665" w:rsidRPr="00E500DB" w:rsidTr="00CA1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CA126D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60"/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152665">
            <w:pPr>
              <w:pStyle w:val="MB-tableRows"/>
              <w:jc w:val="right"/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5E7378" w:rsidRDefault="00152665" w:rsidP="00CA126D">
            <w:pPr>
              <w:pStyle w:val="MB-tableRows"/>
            </w:pPr>
            <w:r>
              <w:t>50</w:t>
            </w:r>
          </w:p>
        </w:tc>
      </w:tr>
      <w:tr w:rsidR="00094A34" w:rsidRPr="00E500DB" w:rsidTr="00B95EE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94A34" w:rsidRDefault="00094A34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34" w:rsidRPr="005E7378" w:rsidRDefault="00094A34" w:rsidP="00CA126D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Pr="005E7378" w:rsidRDefault="00094A34" w:rsidP="00152665">
            <w:pPr>
              <w:pStyle w:val="MB-bulletsintable13indent"/>
              <w:numPr>
                <w:ilvl w:val="0"/>
                <w:numId w:val="0"/>
              </w:numPr>
              <w:ind w:left="360"/>
              <w:rPr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Pr="00152665" w:rsidRDefault="00094A34" w:rsidP="00152665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Cumulative 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A34" w:rsidRDefault="00094A34" w:rsidP="00CA126D">
            <w:pPr>
              <w:pStyle w:val="MB-tableRows"/>
            </w:pPr>
            <w:r>
              <w:t>895</w:t>
            </w:r>
          </w:p>
        </w:tc>
      </w:tr>
    </w:tbl>
    <w:p w:rsidR="00326AE2" w:rsidRDefault="00A05F34" w:rsidP="00337AF0">
      <w:pPr>
        <w:pStyle w:val="MB-HeadingforSchedule"/>
      </w:pPr>
      <w:r>
        <w:t xml:space="preserve">History </w:t>
      </w:r>
      <w:r w:rsidRPr="008A49B9">
        <w:t>Review</w:t>
      </w:r>
      <w:r w:rsidR="00326AE2">
        <w:t xml:space="preserve"> &amp; </w:t>
      </w:r>
      <w:r w:rsidR="00326AE2" w:rsidRPr="005F3D15">
        <w:t>Final Exam</w:t>
      </w:r>
      <w:r w:rsidR="00326AE2">
        <w:t xml:space="preserve"> </w:t>
      </w:r>
      <w:r w:rsidR="00326AE2" w:rsidRPr="002D7653">
        <w:t>(</w:t>
      </w:r>
      <w:r w:rsidR="00BE2C01">
        <w:t>April</w:t>
      </w:r>
      <w:r w:rsidR="008027D5">
        <w:t xml:space="preserve"> </w:t>
      </w:r>
      <w:r w:rsidR="00152665">
        <w:t>2</w:t>
      </w:r>
      <w:r w:rsidR="00BE2C01">
        <w:t>5</w:t>
      </w:r>
      <w:r w:rsidR="00337AF0">
        <w:t>-Ma</w:t>
      </w:r>
      <w:r w:rsidR="00BE2C01">
        <w:t>y</w:t>
      </w:r>
      <w:r w:rsidR="00337AF0">
        <w:t xml:space="preserve"> </w:t>
      </w:r>
      <w:r w:rsidR="00BE2C01">
        <w:t>11</w:t>
      </w:r>
      <w:r>
        <w:t>)</w:t>
      </w:r>
      <w:r w:rsidR="00152665">
        <w:t xml:space="preserve"> – Opening Early for Flexible Review Times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C2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C2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9B8" w:rsidRPr="006D69B8" w:rsidRDefault="00EF7317" w:rsidP="006D69B8">
            <w:pPr>
              <w:pStyle w:val="MB-bulletsintable13indent"/>
              <w:ind w:left="374"/>
            </w:pPr>
            <w:r>
              <w:t xml:space="preserve">All documents </w:t>
            </w:r>
            <w:r w:rsidR="006D69B8">
              <w:t xml:space="preserve">in the </w:t>
            </w:r>
            <w:r>
              <w:t>folder</w:t>
            </w:r>
            <w:r w:rsidR="006D69B8">
              <w:t xml:space="preserve">, including the </w:t>
            </w:r>
            <w:r w:rsidRPr="006D69B8">
              <w:rPr>
                <w:bCs/>
              </w:rPr>
              <w:t>History Review</w:t>
            </w:r>
          </w:p>
          <w:p w:rsidR="007A0B57" w:rsidRPr="007A323C" w:rsidRDefault="00EF7317" w:rsidP="006D69B8">
            <w:pPr>
              <w:pStyle w:val="MB-bulletsintable13indent"/>
              <w:ind w:left="374"/>
            </w:pPr>
            <w:r w:rsidRPr="008D31FF">
              <w:rPr>
                <w:rStyle w:val="Strong"/>
              </w:rPr>
              <w:t>About the Final</w:t>
            </w:r>
            <w:r>
              <w:t xml:space="preserve"> (at the</w:t>
            </w:r>
            <w:r w:rsidRPr="00024E71">
              <w:rPr>
                <w:rStyle w:val="Strong"/>
              </w:rPr>
              <w:t xml:space="preserve"> bottom</w:t>
            </w:r>
            <w:r>
              <w:t xml:space="preserve">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BE2C01" w:rsidP="0033416A">
            <w:pPr>
              <w:pStyle w:val="MB-tableRows"/>
            </w:pPr>
            <w:r>
              <w:t>April 25-May 1</w:t>
            </w:r>
            <w:r w:rsidR="0033416A">
              <w:t>0</w:t>
            </w:r>
            <w:r w:rsidR="00A96ACB">
              <w:br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165BF1" w:rsidTr="009249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Pr="00610E33" w:rsidRDefault="00A1617E" w:rsidP="004F110A">
            <w:pPr>
              <w:pStyle w:val="MB-tableRows"/>
              <w:numPr>
                <w:ilvl w:val="0"/>
                <w:numId w:val="2"/>
              </w:numPr>
              <w:rPr>
                <w:bCs/>
              </w:rPr>
            </w:pPr>
            <w:r w:rsidRPr="008027D5">
              <w:t>Final Exam</w:t>
            </w:r>
            <w:r w:rsidR="00165BF1" w:rsidRPr="008027D5">
              <w:t>–</w:t>
            </w:r>
            <w:r w:rsidR="000244A9" w:rsidRPr="008027D5">
              <w:t>PROF’S VIDEO CHECK</w:t>
            </w:r>
            <w:r w:rsidR="00165BF1" w:rsidRPr="00610E33">
              <w:rPr>
                <w:bCs/>
              </w:rPr>
              <w:t>:</w:t>
            </w:r>
            <w:r w:rsidR="008027D5" w:rsidRPr="00610E33">
              <w:rPr>
                <w:bCs/>
              </w:rPr>
              <w:t xml:space="preserve"> </w:t>
            </w:r>
            <w:r w:rsidR="0033416A">
              <w:rPr>
                <w:bCs/>
              </w:rPr>
              <w:t xml:space="preserve">beginning daily March 8 and </w:t>
            </w:r>
            <w:r w:rsidR="0033416A">
              <w:t xml:space="preserve">24 hours </w:t>
            </w:r>
            <w:r w:rsidR="0033416A" w:rsidRPr="008027D5">
              <w:t>after the Final closes</w:t>
            </w:r>
            <w:r w:rsidR="0033416A">
              <w:t>.</w:t>
            </w:r>
            <w:r w:rsidR="0033416A" w:rsidRPr="00610E33">
              <w:rPr>
                <w:b/>
                <w:bCs/>
              </w:rPr>
              <w:t xml:space="preserve"> -</w:t>
            </w:r>
            <w:r w:rsidR="00BE37AD" w:rsidRPr="00610E33">
              <w:rPr>
                <w:b/>
                <w:bCs/>
              </w:rPr>
              <w:t xml:space="preserve"> </w:t>
            </w:r>
            <w:r w:rsidR="00BE37AD">
              <w:t>The Final Exam requires Respondus Monitor.</w:t>
            </w:r>
            <w:r w:rsidR="00610E33">
              <w:t xml:space="preserve"> </w:t>
            </w:r>
            <w:r w:rsidR="003874D4" w:rsidRPr="00610E33">
              <w:rPr>
                <w:b/>
                <w:bCs/>
                <w:shd w:val="clear" w:color="auto" w:fill="FFC000"/>
              </w:rPr>
              <w:t>2</w:t>
            </w:r>
            <w:r w:rsidR="003874D4" w:rsidRPr="00610E33">
              <w:rPr>
                <w:b/>
                <w:shd w:val="clear" w:color="auto" w:fill="FFC000"/>
              </w:rPr>
              <w:t xml:space="preserve"> Cautions:</w:t>
            </w:r>
            <w:r w:rsidR="003874D4" w:rsidRPr="00610E33">
              <w:rPr>
                <w:bCs/>
              </w:rPr>
              <w:t xml:space="preserve"> </w:t>
            </w:r>
            <w:r w:rsidR="008D31FF" w:rsidRPr="00610E33">
              <w:rPr>
                <w:bCs/>
              </w:rPr>
              <w:t xml:space="preserve"> </w:t>
            </w:r>
          </w:p>
          <w:p w:rsidR="00610E33" w:rsidRDefault="00B1448D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 w:rsidRPr="008027D5">
              <w:rPr>
                <w:bCs/>
              </w:rPr>
              <w:t xml:space="preserve">Your </w:t>
            </w:r>
            <w:r w:rsidR="00300C5F" w:rsidRPr="008027D5">
              <w:rPr>
                <w:bCs/>
              </w:rPr>
              <w:t xml:space="preserve">Final Exam </w:t>
            </w:r>
            <w:r w:rsidR="009A201D" w:rsidRPr="008027D5">
              <w:rPr>
                <w:bCs/>
              </w:rPr>
              <w:t xml:space="preserve">grade </w:t>
            </w:r>
            <w:r w:rsidR="007F76D1" w:rsidRPr="008027D5">
              <w:rPr>
                <w:bCs/>
              </w:rPr>
              <w:t xml:space="preserve">may change </w:t>
            </w:r>
            <w:r w:rsidR="007F76D1" w:rsidRPr="008027D5">
              <w:t>after</w:t>
            </w:r>
            <w:r w:rsidR="008D31FF">
              <w:rPr>
                <w:bCs/>
              </w:rPr>
              <w:t xml:space="preserve"> </w:t>
            </w:r>
            <w:r w:rsidR="000244A9" w:rsidRPr="008027D5">
              <w:rPr>
                <w:bCs/>
              </w:rPr>
              <w:t>video check</w:t>
            </w:r>
            <w:r w:rsidR="008D31FF">
              <w:rPr>
                <w:bCs/>
              </w:rPr>
              <w:t xml:space="preserve"> of </w:t>
            </w:r>
            <w:r w:rsidRPr="008027D5">
              <w:rPr>
                <w:bCs/>
              </w:rPr>
              <w:t>Final Exam</w:t>
            </w:r>
            <w:r w:rsidR="007F76D1" w:rsidRPr="008027D5">
              <w:rPr>
                <w:bCs/>
              </w:rPr>
              <w:t xml:space="preserve">. </w:t>
            </w:r>
          </w:p>
          <w:p w:rsidR="007F76D1" w:rsidRPr="008027D5" w:rsidRDefault="003874D4" w:rsidP="00610E33">
            <w:pPr>
              <w:pStyle w:val="MB-tableRows"/>
              <w:numPr>
                <w:ilvl w:val="1"/>
                <w:numId w:val="2"/>
              </w:numPr>
              <w:rPr>
                <w:bCs/>
              </w:rPr>
            </w:pPr>
            <w:r>
              <w:t xml:space="preserve">History Department policy is </w:t>
            </w:r>
            <w:r w:rsidR="00165BF1" w:rsidRPr="003874D4">
              <w:rPr>
                <w:rStyle w:val="Strong"/>
              </w:rPr>
              <w:t xml:space="preserve">No Final Exam – then an F for the </w:t>
            </w:r>
            <w:r w:rsidR="007F76D1" w:rsidRPr="003874D4">
              <w:rPr>
                <w:rStyle w:val="Strong"/>
              </w:rPr>
              <w:t xml:space="preserve">whole </w:t>
            </w:r>
            <w:r w:rsidR="00165BF1" w:rsidRPr="003874D4">
              <w:rPr>
                <w:rStyle w:val="Strong"/>
              </w:rPr>
              <w:t>course.</w:t>
            </w:r>
            <w:r w:rsidR="007F76D1" w:rsidRPr="003874D4">
              <w:rPr>
                <w:rStyle w:val="Strong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3E" w:rsidRPr="008027D5" w:rsidRDefault="00C35C3E" w:rsidP="00C35C3E">
            <w:pPr>
              <w:pStyle w:val="MB-tableRows"/>
              <w:rPr>
                <w:bCs/>
              </w:rPr>
            </w:pPr>
            <w:r w:rsidRPr="00923C8D">
              <w:rPr>
                <w:bCs/>
              </w:rPr>
              <w:t>May</w:t>
            </w:r>
            <w:r>
              <w:rPr>
                <w:bCs/>
              </w:rPr>
              <w:t xml:space="preserve"> 8</w:t>
            </w:r>
            <w:r w:rsidRPr="008027D5">
              <w:rPr>
                <w:bCs/>
              </w:rPr>
              <w:t xml:space="preserve"> </w:t>
            </w:r>
            <w:r>
              <w:rPr>
                <w:bCs/>
              </w:rPr>
              <w:t>to</w:t>
            </w:r>
            <w:r w:rsidRPr="008027D5">
              <w:rPr>
                <w:bCs/>
              </w:rPr>
              <w:t xml:space="preserve"> </w:t>
            </w:r>
          </w:p>
          <w:p w:rsidR="00C35C3E" w:rsidRPr="008027D5" w:rsidRDefault="00C35C3E" w:rsidP="00C35C3E">
            <w:pPr>
              <w:pStyle w:val="MB-tableRows"/>
              <w:rPr>
                <w:bCs/>
              </w:rPr>
            </w:pPr>
            <w:r w:rsidRPr="00923C8D">
              <w:rPr>
                <w:bCs/>
              </w:rPr>
              <w:t xml:space="preserve">May </w:t>
            </w:r>
            <w:r w:rsidRPr="009E4075">
              <w:rPr>
                <w:bCs/>
              </w:rPr>
              <w:t>10</w:t>
            </w:r>
            <w:r w:rsidRPr="008027D5">
              <w:rPr>
                <w:bCs/>
              </w:rPr>
              <w:t xml:space="preserve"> at 11:</w:t>
            </w:r>
            <w:r w:rsidRPr="000135EA">
              <w:rPr>
                <w:bCs/>
              </w:rPr>
              <w:t>59</w:t>
            </w:r>
            <w:r w:rsidRPr="00923C8D">
              <w:rPr>
                <w:bCs/>
              </w:rPr>
              <w:t xml:space="preserve"> PM </w:t>
            </w:r>
          </w:p>
          <w:p w:rsidR="00512A33" w:rsidRPr="008027D5" w:rsidRDefault="00C35C3E" w:rsidP="00C35C3E">
            <w:pPr>
              <w:pStyle w:val="MB-tableRows"/>
            </w:pPr>
            <w:r w:rsidRPr="008027D5">
              <w:rPr>
                <w:bCs/>
              </w:rPr>
              <w:t xml:space="preserve">Grades </w:t>
            </w:r>
            <w:r>
              <w:rPr>
                <w:bCs/>
              </w:rPr>
              <w:t xml:space="preserve">visible by noon </w:t>
            </w:r>
            <w:r w:rsidRPr="00923C8D">
              <w:rPr>
                <w:bCs/>
              </w:rPr>
              <w:t>May</w:t>
            </w:r>
            <w:r w:rsidRPr="008027D5">
              <w:rPr>
                <w:bCs/>
              </w:rPr>
              <w:t xml:space="preserve"> 12</w:t>
            </w:r>
            <w:r>
              <w:rPr>
                <w:bCs/>
              </w:rPr>
              <w:t>.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>100</w:t>
            </w:r>
          </w:p>
        </w:tc>
      </w:tr>
      <w:tr w:rsidR="00152665" w:rsidTr="00CA1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CA1AAD">
            <w:pPr>
              <w:pStyle w:val="MB-tableRows"/>
            </w:pPr>
            <w:r>
              <w:t xml:space="preserve">Respondus </w:t>
            </w:r>
            <w:r w:rsidR="006A61A8">
              <w:t>Review-</w:t>
            </w:r>
            <w:r w:rsidR="00B136CB">
              <w:t>5</w:t>
            </w:r>
            <w:r>
              <w:t xml:space="preserve"> for 5 points</w:t>
            </w:r>
            <w:r w:rsidR="006A77B4">
              <w:t xml:space="preserve">. </w:t>
            </w:r>
            <w:r w:rsidR="006A77B4" w:rsidRPr="00526F4C">
              <w:rPr>
                <w:shd w:val="clear" w:color="auto" w:fill="B6DDE8" w:themeFill="accent5" w:themeFillTint="66"/>
              </w:rPr>
              <w:t>Tip</w:t>
            </w:r>
            <w:r w:rsidR="006A77B4">
              <w:t>: Reviewed ASAP.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CA1AAD" w:rsidP="00B136CB">
            <w:pPr>
              <w:pStyle w:val="MB-tableRows"/>
            </w:pPr>
            <w:r>
              <w:t>--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Pr="00C32913" w:rsidRDefault="00152665" w:rsidP="00152665">
            <w:pPr>
              <w:pStyle w:val="MB-tableRows"/>
            </w:pPr>
            <w:r>
              <w:t xml:space="preserve">    </w:t>
            </w:r>
            <w:r w:rsidRPr="00C32913">
              <w:t>5</w:t>
            </w:r>
          </w:p>
        </w:tc>
      </w:tr>
      <w:tr w:rsidR="00152665" w:rsidTr="008027D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52665" w:rsidRDefault="00152665" w:rsidP="00152665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Default="00152665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665" w:rsidRPr="00526F4C" w:rsidRDefault="00152665" w:rsidP="00152665">
            <w:pPr>
              <w:pStyle w:val="MB-tableRows"/>
              <w:jc w:val="right"/>
              <w:rPr>
                <w:shd w:val="clear" w:color="auto" w:fill="B6DDE8" w:themeFill="accent5" w:themeFillTint="66"/>
              </w:rPr>
            </w:pPr>
            <w:r w:rsidRPr="00152665">
              <w:rPr>
                <w:rStyle w:val="Strong"/>
              </w:rPr>
              <w:t>Sub-Total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65" w:rsidRDefault="00152665" w:rsidP="00152665">
            <w:pPr>
              <w:pStyle w:val="MB-tableRows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B136CB">
              <w:rPr>
                <w:noProof/>
              </w:rPr>
              <w:t>105</w:t>
            </w:r>
            <w:r>
              <w:fldChar w:fldCharType="end"/>
            </w:r>
          </w:p>
        </w:tc>
      </w:tr>
      <w:tr w:rsidR="00B136CB" w:rsidTr="00CA1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136CB" w:rsidRDefault="00B136CB" w:rsidP="00152665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Default="00B136CB" w:rsidP="00152665">
            <w:pPr>
              <w:pStyle w:val="MB-tableRows"/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Default="00B136CB" w:rsidP="00152665">
            <w:pPr>
              <w:pStyle w:val="MB-bulletsintable13indent"/>
              <w:numPr>
                <w:ilvl w:val="0"/>
                <w:numId w:val="0"/>
              </w:numPr>
              <w:ind w:left="374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Pr="00152665" w:rsidRDefault="00B136CB" w:rsidP="00152665">
            <w:pPr>
              <w:pStyle w:val="MB-tableRows"/>
              <w:jc w:val="right"/>
              <w:rPr>
                <w:rStyle w:val="Strong"/>
              </w:rPr>
            </w:pPr>
            <w:r>
              <w:rPr>
                <w:rStyle w:val="Strong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CB" w:rsidRPr="00920BCB" w:rsidRDefault="00B136CB" w:rsidP="00152665">
            <w:pPr>
              <w:pStyle w:val="MB-tableRows"/>
              <w:rPr>
                <w:rStyle w:val="Strong"/>
              </w:rPr>
            </w:pPr>
            <w:r w:rsidRPr="00920BCB">
              <w:rPr>
                <w:rStyle w:val="Strong"/>
              </w:rPr>
              <w:t>1000</w:t>
            </w:r>
          </w:p>
        </w:tc>
      </w:tr>
    </w:tbl>
    <w:p w:rsidR="004478B5" w:rsidRPr="00096D5E" w:rsidRDefault="00AF3B88" w:rsidP="00AF3B88">
      <w:pPr>
        <w:jc w:val="center"/>
        <w:rPr>
          <w:rFonts w:cs="Arial"/>
          <w:b/>
          <w:i/>
          <w:iCs/>
          <w:sz w:val="20"/>
          <w:szCs w:val="20"/>
        </w:rPr>
      </w:pPr>
      <w:r w:rsidRPr="00096D5E">
        <w:rPr>
          <w:rFonts w:cs="Arial"/>
          <w:i/>
          <w:iCs/>
          <w:sz w:val="20"/>
          <w:szCs w:val="20"/>
        </w:rPr>
        <w:t>I reserve the right to modify the syllabus during the semester</w:t>
      </w:r>
      <w:r w:rsidRPr="00096D5E">
        <w:rPr>
          <w:rFonts w:cs="Arial"/>
          <w:b/>
          <w:i/>
          <w:iCs/>
          <w:sz w:val="20"/>
          <w:szCs w:val="20"/>
        </w:rPr>
        <w:t>.</w:t>
      </w:r>
    </w:p>
    <w:sectPr w:rsidR="004478B5" w:rsidRPr="00096D5E" w:rsidSect="00BF4E13">
      <w:footerReference w:type="default" r:id="rId8"/>
      <w:pgSz w:w="12240" w:h="15840"/>
      <w:pgMar w:top="720" w:right="720" w:bottom="576" w:left="8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378" w:rsidRDefault="00D15378" w:rsidP="000D076F">
      <w:pPr>
        <w:spacing w:after="0" w:line="240" w:lineRule="auto"/>
      </w:pPr>
      <w:r>
        <w:separator/>
      </w:r>
    </w:p>
  </w:endnote>
  <w:endnote w:type="continuationSeparator" w:id="0">
    <w:p w:rsidR="00D15378" w:rsidRDefault="00D15378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D1537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378" w:rsidRDefault="00D15378" w:rsidP="000D076F">
      <w:pPr>
        <w:spacing w:after="0" w:line="240" w:lineRule="auto"/>
      </w:pPr>
      <w:r>
        <w:separator/>
      </w:r>
    </w:p>
  </w:footnote>
  <w:footnote w:type="continuationSeparator" w:id="0">
    <w:p w:rsidR="00D15378" w:rsidRDefault="00D15378" w:rsidP="000D076F">
      <w:pPr>
        <w:spacing w:after="0" w:line="240" w:lineRule="auto"/>
      </w:pPr>
      <w:r>
        <w:continuationSeparator/>
      </w:r>
    </w:p>
  </w:footnote>
  <w:footnote w:id="1">
    <w:p w:rsidR="00094A34" w:rsidRDefault="00C51B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A77B4" w:rsidRPr="006A77B4">
        <w:rPr>
          <w:rStyle w:val="Strong"/>
        </w:rPr>
        <w:t>Respondus-</w:t>
      </w:r>
      <w:r w:rsidR="006A61A8" w:rsidRPr="006A77B4">
        <w:rPr>
          <w:rStyle w:val="Strong"/>
        </w:rPr>
        <w:t>Review-</w:t>
      </w:r>
      <w:r w:rsidRPr="006A77B4">
        <w:rPr>
          <w:rStyle w:val="Strong"/>
        </w:rPr>
        <w:t xml:space="preserve">1, </w:t>
      </w:r>
      <w:r w:rsidR="006A61A8" w:rsidRPr="006A77B4">
        <w:rPr>
          <w:rStyle w:val="Strong"/>
        </w:rPr>
        <w:t>-</w:t>
      </w:r>
      <w:r w:rsidRPr="006A77B4">
        <w:rPr>
          <w:rStyle w:val="Strong"/>
        </w:rPr>
        <w:t xml:space="preserve">2, </w:t>
      </w:r>
      <w:r w:rsidR="006A61A8" w:rsidRPr="006A77B4">
        <w:rPr>
          <w:rStyle w:val="Strong"/>
        </w:rPr>
        <w:t>-</w:t>
      </w:r>
      <w:r w:rsidRPr="006A77B4">
        <w:rPr>
          <w:rStyle w:val="Strong"/>
        </w:rPr>
        <w:t xml:space="preserve">3, </w:t>
      </w:r>
      <w:r w:rsidR="006A61A8" w:rsidRPr="006A77B4">
        <w:rPr>
          <w:rStyle w:val="Strong"/>
        </w:rPr>
        <w:t>-</w:t>
      </w:r>
      <w:r w:rsidRPr="006A77B4">
        <w:rPr>
          <w:rStyle w:val="Strong"/>
        </w:rPr>
        <w:t xml:space="preserve">4, </w:t>
      </w:r>
      <w:r w:rsidR="006A61A8" w:rsidRPr="006A77B4">
        <w:rPr>
          <w:rStyle w:val="Strong"/>
        </w:rPr>
        <w:t>-</w:t>
      </w:r>
      <w:r w:rsidRPr="006A77B4">
        <w:rPr>
          <w:rStyle w:val="Strong"/>
        </w:rPr>
        <w:t>5</w:t>
      </w:r>
      <w:r w:rsidR="006A77B4" w:rsidRPr="006A77B4">
        <w:rPr>
          <w:rStyle w:val="Strong"/>
        </w:rPr>
        <w:t xml:space="preserve"> grades</w:t>
      </w:r>
      <w:r w:rsidRPr="006A77B4">
        <w:rPr>
          <w:rStyle w:val="Strong"/>
        </w:rPr>
        <w:t>?</w:t>
      </w:r>
      <w:r>
        <w:t xml:space="preserve"> </w:t>
      </w:r>
      <w:r w:rsidR="006A61A8">
        <w:t>I</w:t>
      </w:r>
      <w:r>
        <w:t xml:space="preserve">f </w:t>
      </w:r>
      <w:r w:rsidR="00145CFC">
        <w:t xml:space="preserve">you </w:t>
      </w:r>
      <w:r w:rsidR="006A77B4">
        <w:t xml:space="preserve">do what is </w:t>
      </w:r>
      <w:r w:rsidR="00145CFC">
        <w:t xml:space="preserve">shown in </w:t>
      </w:r>
      <w:r w:rsidR="006A61A8">
        <w:t xml:space="preserve">Distance Education’s Video </w:t>
      </w:r>
      <w:r w:rsidRPr="006A61A8">
        <w:rPr>
          <w:b/>
        </w:rPr>
        <w:t>Starting Your Test</w:t>
      </w:r>
      <w:r w:rsidR="00195551">
        <w:rPr>
          <w:b/>
        </w:rPr>
        <w:t xml:space="preserve"> </w:t>
      </w:r>
      <w:r w:rsidR="00145CFC">
        <w:t xml:space="preserve">(click </w:t>
      </w:r>
      <w:r w:rsidR="00195551">
        <w:t>WebCam Startup)</w:t>
      </w:r>
      <w:r w:rsidRPr="006A61A8">
        <w:rPr>
          <w:b/>
        </w:rPr>
        <w:t>,</w:t>
      </w:r>
      <w:r w:rsidR="00956D88">
        <w:t xml:space="preserve"> </w:t>
      </w:r>
      <w:r w:rsidR="006A61A8">
        <w:t xml:space="preserve">you earn 5 points each </w:t>
      </w:r>
      <w:r w:rsidR="00195551">
        <w:t>time.</w:t>
      </w:r>
      <w:r w:rsidR="006A61A8">
        <w:t xml:space="preserve"> </w:t>
      </w:r>
    </w:p>
    <w:p w:rsidR="00094A34" w:rsidRDefault="00461CF8" w:rsidP="00094A34">
      <w:pPr>
        <w:pStyle w:val="FootnoteText"/>
        <w:numPr>
          <w:ilvl w:val="0"/>
          <w:numId w:val="16"/>
        </w:numPr>
      </w:pPr>
      <w:r w:rsidRPr="00461CF8">
        <w:rPr>
          <w:b/>
          <w:shd w:val="clear" w:color="auto" w:fill="FFC000"/>
        </w:rPr>
        <w:t xml:space="preserve">Specific </w:t>
      </w:r>
      <w:r w:rsidR="006A61A8" w:rsidRPr="00461CF8">
        <w:rPr>
          <w:b/>
          <w:shd w:val="clear" w:color="auto" w:fill="FFC000"/>
        </w:rPr>
        <w:t>Caution</w:t>
      </w:r>
      <w:r w:rsidR="006A61A8" w:rsidRPr="006A61A8">
        <w:rPr>
          <w:b/>
          <w:shd w:val="clear" w:color="auto" w:fill="FFC000"/>
        </w:rPr>
        <w:t>:</w:t>
      </w:r>
      <w:r w:rsidR="006A61A8">
        <w:t xml:space="preserve"> </w:t>
      </w:r>
      <w:r w:rsidR="00195551">
        <w:t>Based on</w:t>
      </w:r>
      <w:r>
        <w:t xml:space="preserve"> </w:t>
      </w:r>
      <w:r w:rsidR="00145CFC">
        <w:t>last term</w:t>
      </w:r>
      <w:r w:rsidR="00BE37AD">
        <w:t>,</w:t>
      </w:r>
      <w:r w:rsidR="00956D88">
        <w:t xml:space="preserve"> </w:t>
      </w:r>
      <w:r w:rsidR="00195551" w:rsidRPr="00195551">
        <w:rPr>
          <w:b/>
        </w:rPr>
        <w:t>s</w:t>
      </w:r>
      <w:r w:rsidR="006A61A8" w:rsidRPr="00195551">
        <w:rPr>
          <w:b/>
        </w:rPr>
        <w:t>ome</w:t>
      </w:r>
      <w:r w:rsidR="006A61A8">
        <w:t xml:space="preserve"> of you </w:t>
      </w:r>
      <w:r w:rsidR="00195551" w:rsidRPr="00461CF8">
        <w:rPr>
          <w:rStyle w:val="Strong"/>
        </w:rPr>
        <w:t>must</w:t>
      </w:r>
      <w:r w:rsidR="00195551">
        <w:t xml:space="preserve"> </w:t>
      </w:r>
      <w:r w:rsidR="00195551">
        <w:rPr>
          <w:b/>
        </w:rPr>
        <w:t xml:space="preserve">retrain </w:t>
      </w:r>
      <w:r w:rsidR="00195551">
        <w:t>yourself</w:t>
      </w:r>
      <w:r w:rsidR="006A61A8">
        <w:t xml:space="preserve">. </w:t>
      </w:r>
      <w:r w:rsidR="00956D88">
        <w:t>1) Use the resources. 2) A</w:t>
      </w:r>
      <w:r w:rsidR="006A61A8">
        <w:t>sk if you have questi</w:t>
      </w:r>
      <w:r w:rsidR="00145CFC">
        <w:t>ons</w:t>
      </w:r>
      <w:r>
        <w:t>.</w:t>
      </w:r>
      <w:r w:rsidR="006A61A8">
        <w:t xml:space="preserve"> </w:t>
      </w:r>
      <w:r w:rsidRPr="00461CF8">
        <w:rPr>
          <w:b/>
          <w:shd w:val="clear" w:color="auto" w:fill="B6DDE8" w:themeFill="accent5" w:themeFillTint="66"/>
        </w:rPr>
        <w:t xml:space="preserve">Specific </w:t>
      </w:r>
      <w:r w:rsidR="00195551" w:rsidRPr="002178DE">
        <w:rPr>
          <w:b/>
          <w:shd w:val="clear" w:color="auto" w:fill="B6DDE8" w:themeFill="accent5" w:themeFillTint="66"/>
        </w:rPr>
        <w:t>Tip:</w:t>
      </w:r>
      <w:r>
        <w:t xml:space="preserve"> With the 2</w:t>
      </w:r>
      <w:r w:rsidRPr="00461CF8">
        <w:rPr>
          <w:vertAlign w:val="superscript"/>
        </w:rPr>
        <w:t>nd</w:t>
      </w:r>
      <w:r>
        <w:t xml:space="preserve"> to 5</w:t>
      </w:r>
      <w:r w:rsidRPr="00461CF8">
        <w:rPr>
          <w:vertAlign w:val="superscript"/>
        </w:rPr>
        <w:t>th</w:t>
      </w:r>
      <w:r>
        <w:t xml:space="preserve"> </w:t>
      </w:r>
      <w:r w:rsidR="00195551">
        <w:t>Respondus exam</w:t>
      </w:r>
      <w:r>
        <w:t>s</w:t>
      </w:r>
      <w:r w:rsidR="00195551">
        <w:t xml:space="preserve">, </w:t>
      </w:r>
      <w:r w:rsidR="00195551" w:rsidRPr="00461CF8">
        <w:rPr>
          <w:rStyle w:val="Strong"/>
        </w:rPr>
        <w:t>some</w:t>
      </w:r>
      <w:r w:rsidR="00195551">
        <w:t xml:space="preserve"> may need to </w:t>
      </w:r>
      <w:r w:rsidR="00195551" w:rsidRPr="00956D88">
        <w:rPr>
          <w:rStyle w:val="Strong"/>
        </w:rPr>
        <w:t>replay</w:t>
      </w:r>
      <w:r w:rsidR="00195551">
        <w:t xml:space="preserve"> Distance Education’s video</w:t>
      </w:r>
      <w:r w:rsidR="00956D88">
        <w:t xml:space="preserve"> before </w:t>
      </w:r>
      <w:r w:rsidR="00956D88" w:rsidRPr="00A66DA3">
        <w:rPr>
          <w:b/>
        </w:rPr>
        <w:t>each</w:t>
      </w:r>
      <w:r w:rsidR="00956D88">
        <w:t xml:space="preserve"> exam</w:t>
      </w:r>
      <w:r w:rsidR="00195551">
        <w:t xml:space="preserve">. </w:t>
      </w:r>
      <w:r w:rsidRPr="00956D88">
        <w:rPr>
          <w:rStyle w:val="Strong"/>
          <w:shd w:val="clear" w:color="auto" w:fill="FFFFFF" w:themeFill="background1"/>
        </w:rPr>
        <w:t>If you refresh in some way,</w:t>
      </w:r>
      <w:r w:rsidR="00195551" w:rsidRPr="00956D88">
        <w:rPr>
          <w:shd w:val="clear" w:color="auto" w:fill="FFFFFF" w:themeFill="background1"/>
        </w:rPr>
        <w:t xml:space="preserve"> </w:t>
      </w:r>
      <w:r w:rsidR="00195551" w:rsidRPr="00956D88">
        <w:rPr>
          <w:bCs/>
          <w:shd w:val="clear" w:color="auto" w:fill="FFFFFF" w:themeFill="background1"/>
        </w:rPr>
        <w:t>you will do great</w:t>
      </w:r>
      <w:r w:rsidR="00145CFC">
        <w:rPr>
          <w:bCs/>
          <w:shd w:val="clear" w:color="auto" w:fill="FFFFFF" w:themeFill="background1"/>
        </w:rPr>
        <w:t>.</w:t>
      </w:r>
      <w:r w:rsidR="006A61A8">
        <w:t xml:space="preserve"> </w:t>
      </w:r>
    </w:p>
    <w:p w:rsidR="00C51BEA" w:rsidRDefault="00461CF8" w:rsidP="00094A34">
      <w:pPr>
        <w:pStyle w:val="FootnoteText"/>
        <w:numPr>
          <w:ilvl w:val="0"/>
          <w:numId w:val="16"/>
        </w:numPr>
        <w:rPr>
          <w:shd w:val="clear" w:color="auto" w:fill="FFFF00"/>
        </w:rPr>
      </w:pPr>
      <w:r w:rsidRPr="00461CF8">
        <w:rPr>
          <w:b/>
          <w:shd w:val="clear" w:color="auto" w:fill="FFC000"/>
        </w:rPr>
        <w:t xml:space="preserve">General </w:t>
      </w:r>
      <w:r w:rsidR="00C51BEA" w:rsidRPr="00DE3D35">
        <w:rPr>
          <w:b/>
          <w:shd w:val="clear" w:color="auto" w:fill="FFC000"/>
        </w:rPr>
        <w:t>Caution</w:t>
      </w:r>
      <w:r w:rsidR="00C51BEA" w:rsidRPr="00C51BEA">
        <w:rPr>
          <w:b/>
          <w:shd w:val="clear" w:color="auto" w:fill="FFC000"/>
        </w:rPr>
        <w:t>:</w:t>
      </w:r>
      <w:r w:rsidR="00BF4E13">
        <w:t xml:space="preserve"> </w:t>
      </w:r>
      <w:r w:rsidR="00145CFC">
        <w:rPr>
          <w:shd w:val="clear" w:color="auto" w:fill="FFFF00"/>
        </w:rPr>
        <w:t xml:space="preserve">I </w:t>
      </w:r>
      <w:r w:rsidR="00BE37AD" w:rsidRPr="00956D88">
        <w:rPr>
          <w:shd w:val="clear" w:color="auto" w:fill="FFFF00"/>
        </w:rPr>
        <w:t xml:space="preserve">deduct points according to </w:t>
      </w:r>
      <w:r w:rsidR="00145CFC">
        <w:rPr>
          <w:shd w:val="clear" w:color="auto" w:fill="FFFF00"/>
        </w:rPr>
        <w:t>the list in the syllabus. I</w:t>
      </w:r>
      <w:r w:rsidR="00BF4E13" w:rsidRPr="00956D88">
        <w:rPr>
          <w:shd w:val="clear" w:color="auto" w:fill="FFFF00"/>
        </w:rPr>
        <w:t xml:space="preserve">f you </w:t>
      </w:r>
      <w:r w:rsidR="00145CFC">
        <w:rPr>
          <w:shd w:val="clear" w:color="auto" w:fill="FFFF00"/>
        </w:rPr>
        <w:t>had</w:t>
      </w:r>
      <w:r w:rsidR="00BE37AD" w:rsidRPr="00956D88">
        <w:rPr>
          <w:shd w:val="clear" w:color="auto" w:fill="FFFF00"/>
        </w:rPr>
        <w:t xml:space="preserve"> full 5 points </w:t>
      </w:r>
      <w:r w:rsidR="00BE37AD" w:rsidRPr="00145CFC">
        <w:rPr>
          <w:shd w:val="clear" w:color="auto" w:fill="FFFF00"/>
        </w:rPr>
        <w:t>on</w:t>
      </w:r>
      <w:r w:rsidR="00BE37AD" w:rsidRPr="00145CFC">
        <w:rPr>
          <w:rStyle w:val="Strong"/>
          <w:shd w:val="clear" w:color="auto" w:fill="FFFF00"/>
        </w:rPr>
        <w:t xml:space="preserve"> all</w:t>
      </w:r>
      <w:r w:rsidR="00BE37AD" w:rsidRPr="00145CFC">
        <w:rPr>
          <w:shd w:val="clear" w:color="auto" w:fill="FFFF00"/>
        </w:rPr>
        <w:t xml:space="preserve"> prior</w:t>
      </w:r>
      <w:r w:rsidR="00C51BEA" w:rsidRPr="00956D88">
        <w:rPr>
          <w:shd w:val="clear" w:color="auto" w:fill="FFFF00"/>
        </w:rPr>
        <w:t xml:space="preserve"> exams </w:t>
      </w:r>
      <w:r w:rsidR="00BE37AD" w:rsidRPr="00956D88">
        <w:rPr>
          <w:shd w:val="clear" w:color="auto" w:fill="FFFF00"/>
        </w:rPr>
        <w:t>and you act incorrectly on the</w:t>
      </w:r>
      <w:r w:rsidR="00956D88">
        <w:rPr>
          <w:shd w:val="clear" w:color="auto" w:fill="FFFF00"/>
        </w:rPr>
        <w:t xml:space="preserve"> Final Exam</w:t>
      </w:r>
      <w:r w:rsidR="00C51BEA" w:rsidRPr="00956D88">
        <w:rPr>
          <w:shd w:val="clear" w:color="auto" w:fill="FFFF00"/>
        </w:rPr>
        <w:t xml:space="preserve">, I will reevaluate </w:t>
      </w:r>
      <w:r w:rsidR="00145CFC">
        <w:rPr>
          <w:b/>
          <w:shd w:val="clear" w:color="auto" w:fill="FFFF00"/>
        </w:rPr>
        <w:t>all</w:t>
      </w:r>
      <w:r w:rsidR="00C51BEA" w:rsidRPr="00956D88">
        <w:rPr>
          <w:shd w:val="clear" w:color="auto" w:fill="FFFF00"/>
        </w:rPr>
        <w:t xml:space="preserve"> earlier exam videos</w:t>
      </w:r>
      <w:r w:rsidR="00DE3D35" w:rsidRPr="00956D88">
        <w:rPr>
          <w:shd w:val="clear" w:color="auto" w:fill="FFFF00"/>
        </w:rPr>
        <w:t>.</w:t>
      </w:r>
      <w:r w:rsidR="00956D88">
        <w:rPr>
          <w:shd w:val="clear" w:color="auto" w:fill="FFFF00"/>
        </w:rPr>
        <w:t xml:space="preserve"> Respondus is the right thing for </w:t>
      </w:r>
      <w:r w:rsidR="00956D88" w:rsidRPr="00A66DA3">
        <w:rPr>
          <w:b/>
          <w:shd w:val="clear" w:color="auto" w:fill="FFFF00"/>
        </w:rPr>
        <w:t>all</w:t>
      </w:r>
      <w:r w:rsidR="00956D88">
        <w:rPr>
          <w:shd w:val="clear" w:color="auto" w:fill="FFFF00"/>
        </w:rPr>
        <w:t xml:space="preserve"> of us to do.</w:t>
      </w:r>
    </w:p>
    <w:p w:rsidR="00094A34" w:rsidRDefault="00094A34">
      <w:pPr>
        <w:pStyle w:val="FootnoteText"/>
      </w:pPr>
    </w:p>
  </w:footnote>
  <w:footnote w:id="2">
    <w:p w:rsidR="00096D5E" w:rsidRDefault="00096D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4BAD">
        <w:t>If you only read posts in a Unit’s Q &amp; A</w:t>
      </w:r>
      <w:r w:rsidR="00A66DA3">
        <w:t>, then</w:t>
      </w:r>
      <w:r w:rsidR="00526F4C">
        <w:t xml:space="preserve"> 5 points is appropri</w:t>
      </w:r>
      <w:r w:rsidR="00956D88">
        <w:t>ate. If you</w:t>
      </w:r>
      <w:r w:rsidR="00145CFC">
        <w:t>r</w:t>
      </w:r>
      <w:r w:rsidR="00A66DA3">
        <w:t xml:space="preserve"> posts are </w:t>
      </w:r>
      <w:r w:rsidR="00A66DA3" w:rsidRPr="006A77B4">
        <w:rPr>
          <w:rStyle w:val="Strong"/>
        </w:rPr>
        <w:t>brief and</w:t>
      </w:r>
      <w:r w:rsidR="00956D88" w:rsidRPr="006A77B4">
        <w:rPr>
          <w:rStyle w:val="Strong"/>
        </w:rPr>
        <w:t xml:space="preserve"> help others</w:t>
      </w:r>
      <w:r w:rsidR="00956D88">
        <w:t xml:space="preserve">, then your prof </w:t>
      </w:r>
      <w:r w:rsidR="00526F4C">
        <w:t xml:space="preserve">will </w:t>
      </w:r>
      <w:r w:rsidR="00956D88">
        <w:t>add</w:t>
      </w:r>
      <w:r w:rsidR="00526F4C">
        <w:t xml:space="preserve"> up to 10 points extra credit </w:t>
      </w:r>
      <w:r w:rsidR="00956D88">
        <w:t xml:space="preserve">to your </w:t>
      </w:r>
      <w:r w:rsidR="00526F4C">
        <w:t>score.</w:t>
      </w:r>
      <w:r w:rsidR="00D74BAD">
        <w:t xml:space="preserve"> </w:t>
      </w:r>
      <w:r w:rsidR="00526F4C">
        <w:t>For</w:t>
      </w:r>
      <w:r w:rsidR="00B136CB">
        <w:t xml:space="preserve"> brief</w:t>
      </w:r>
      <w:r w:rsidR="00526F4C">
        <w:t xml:space="preserve"> instr</w:t>
      </w:r>
      <w:r w:rsidR="00956D88">
        <w:t>uctions for how to work in the Unit Q &amp; A’s</w:t>
      </w:r>
      <w:r w:rsidR="00526F4C">
        <w:t>, see the syllabus.</w:t>
      </w:r>
      <w:r w:rsidR="00094A34">
        <w:br/>
      </w:r>
    </w:p>
  </w:footnote>
  <w:footnote w:id="3">
    <w:p w:rsidR="00094A34" w:rsidRDefault="00094A34">
      <w:pPr>
        <w:pStyle w:val="FootnoteText"/>
      </w:pPr>
      <w:r>
        <w:rPr>
          <w:rStyle w:val="FootnoteReference"/>
        </w:rPr>
        <w:footnoteRef/>
      </w:r>
      <w:r w:rsidR="00D3709B">
        <w:rPr>
          <w:b/>
        </w:rPr>
        <w:t>Cumulative Total?</w:t>
      </w:r>
      <w:r w:rsidR="00D3709B">
        <w:t xml:space="preserve"> You can calculate your average at the end of</w:t>
      </w:r>
      <w:r w:rsidR="00D3709B">
        <w:rPr>
          <w:b/>
        </w:rPr>
        <w:t xml:space="preserve"> each</w:t>
      </w:r>
      <w:r w:rsidR="00D3709B">
        <w:t xml:space="preserve"> grading folder by dividing the number in </w:t>
      </w:r>
      <w:r w:rsidR="00D3709B">
        <w:rPr>
          <w:b/>
        </w:rPr>
        <w:t>your</w:t>
      </w:r>
      <w:r w:rsidR="00D3709B">
        <w:t xml:space="preserve"> Blackboard Total at My Grades by the Cumulative Total for each folder (number of points you </w:t>
      </w:r>
      <w:r w:rsidR="00D3709B">
        <w:rPr>
          <w:b/>
        </w:rPr>
        <w:t>could</w:t>
      </w:r>
      <w:r w:rsidR="00D3709B">
        <w:t xml:space="preserve"> have earned thus far). Reminder from the syllabus: an A = 89.5% or higher, B = 79.5% or higher, C = 69.5% or higher, D = 59.5% or higher, and F = 59.</w:t>
      </w:r>
      <w:r w:rsidR="00D3709B">
        <w:rPr>
          <w:rStyle w:val="Strong"/>
        </w:rPr>
        <w:t>4</w:t>
      </w:r>
      <w:r w:rsidR="00D3709B">
        <w:t xml:space="preserve">% or lower.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6745"/>
    <w:multiLevelType w:val="hybridMultilevel"/>
    <w:tmpl w:val="1E201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0B70"/>
    <w:multiLevelType w:val="multilevel"/>
    <w:tmpl w:val="D31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66148"/>
    <w:multiLevelType w:val="hybridMultilevel"/>
    <w:tmpl w:val="E0B04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424659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BB740F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087DF9"/>
    <w:multiLevelType w:val="multilevel"/>
    <w:tmpl w:val="F9CA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17F48"/>
    <w:rsid w:val="00022934"/>
    <w:rsid w:val="00023207"/>
    <w:rsid w:val="00023497"/>
    <w:rsid w:val="000244A9"/>
    <w:rsid w:val="00024E71"/>
    <w:rsid w:val="00025685"/>
    <w:rsid w:val="00025BC0"/>
    <w:rsid w:val="000275F5"/>
    <w:rsid w:val="00030580"/>
    <w:rsid w:val="00032496"/>
    <w:rsid w:val="000327F9"/>
    <w:rsid w:val="00032CE4"/>
    <w:rsid w:val="00033730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682"/>
    <w:rsid w:val="00057F81"/>
    <w:rsid w:val="0006487A"/>
    <w:rsid w:val="000679C8"/>
    <w:rsid w:val="0007060E"/>
    <w:rsid w:val="000729A9"/>
    <w:rsid w:val="00072A66"/>
    <w:rsid w:val="00080CEC"/>
    <w:rsid w:val="00080CF6"/>
    <w:rsid w:val="000830ED"/>
    <w:rsid w:val="000857DC"/>
    <w:rsid w:val="00086418"/>
    <w:rsid w:val="00093C09"/>
    <w:rsid w:val="00094A34"/>
    <w:rsid w:val="0009551F"/>
    <w:rsid w:val="00095D9A"/>
    <w:rsid w:val="00096A38"/>
    <w:rsid w:val="00096D5E"/>
    <w:rsid w:val="000A2F32"/>
    <w:rsid w:val="000A464D"/>
    <w:rsid w:val="000A60B8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510"/>
    <w:rsid w:val="000D3D8F"/>
    <w:rsid w:val="000D43E2"/>
    <w:rsid w:val="000D6470"/>
    <w:rsid w:val="000E01EC"/>
    <w:rsid w:val="000E02AE"/>
    <w:rsid w:val="000E076D"/>
    <w:rsid w:val="000E4665"/>
    <w:rsid w:val="000E4CC7"/>
    <w:rsid w:val="000E640D"/>
    <w:rsid w:val="000E7331"/>
    <w:rsid w:val="000E77C6"/>
    <w:rsid w:val="000F0DCD"/>
    <w:rsid w:val="000F3197"/>
    <w:rsid w:val="000F60AB"/>
    <w:rsid w:val="000F76CF"/>
    <w:rsid w:val="00101A2A"/>
    <w:rsid w:val="001037D0"/>
    <w:rsid w:val="00104BA9"/>
    <w:rsid w:val="00110BDE"/>
    <w:rsid w:val="00112054"/>
    <w:rsid w:val="00112D66"/>
    <w:rsid w:val="00114B68"/>
    <w:rsid w:val="00117DB3"/>
    <w:rsid w:val="001209D6"/>
    <w:rsid w:val="001216E0"/>
    <w:rsid w:val="00121C28"/>
    <w:rsid w:val="001228F6"/>
    <w:rsid w:val="001318A8"/>
    <w:rsid w:val="001333A4"/>
    <w:rsid w:val="0013480A"/>
    <w:rsid w:val="0013535F"/>
    <w:rsid w:val="00136147"/>
    <w:rsid w:val="00136184"/>
    <w:rsid w:val="0013636D"/>
    <w:rsid w:val="001431C3"/>
    <w:rsid w:val="0014481F"/>
    <w:rsid w:val="00144F7C"/>
    <w:rsid w:val="00145CFC"/>
    <w:rsid w:val="001465FE"/>
    <w:rsid w:val="001476FF"/>
    <w:rsid w:val="00151C98"/>
    <w:rsid w:val="00152665"/>
    <w:rsid w:val="00152694"/>
    <w:rsid w:val="00152A13"/>
    <w:rsid w:val="00154DD2"/>
    <w:rsid w:val="00156926"/>
    <w:rsid w:val="00157BF7"/>
    <w:rsid w:val="001602AC"/>
    <w:rsid w:val="0016193F"/>
    <w:rsid w:val="00163845"/>
    <w:rsid w:val="00164370"/>
    <w:rsid w:val="00165BF1"/>
    <w:rsid w:val="0017060F"/>
    <w:rsid w:val="001717EA"/>
    <w:rsid w:val="001721AF"/>
    <w:rsid w:val="0017311A"/>
    <w:rsid w:val="00173E7C"/>
    <w:rsid w:val="00182D5F"/>
    <w:rsid w:val="001839A5"/>
    <w:rsid w:val="0018683A"/>
    <w:rsid w:val="00191A03"/>
    <w:rsid w:val="001930BB"/>
    <w:rsid w:val="00195551"/>
    <w:rsid w:val="00196EA9"/>
    <w:rsid w:val="00197CC2"/>
    <w:rsid w:val="001A130E"/>
    <w:rsid w:val="001A58FD"/>
    <w:rsid w:val="001A688C"/>
    <w:rsid w:val="001B7142"/>
    <w:rsid w:val="001C3870"/>
    <w:rsid w:val="001C3AF6"/>
    <w:rsid w:val="001C4B38"/>
    <w:rsid w:val="001C5EA7"/>
    <w:rsid w:val="001C615E"/>
    <w:rsid w:val="001C6DE8"/>
    <w:rsid w:val="001C74BF"/>
    <w:rsid w:val="001E087A"/>
    <w:rsid w:val="001E29D3"/>
    <w:rsid w:val="001E2D0D"/>
    <w:rsid w:val="001E359A"/>
    <w:rsid w:val="001E3D71"/>
    <w:rsid w:val="001E526D"/>
    <w:rsid w:val="001E55FE"/>
    <w:rsid w:val="001F10EC"/>
    <w:rsid w:val="001F43DC"/>
    <w:rsid w:val="001F614C"/>
    <w:rsid w:val="001F6FD1"/>
    <w:rsid w:val="002021E1"/>
    <w:rsid w:val="00203AF0"/>
    <w:rsid w:val="002045AB"/>
    <w:rsid w:val="00205FAE"/>
    <w:rsid w:val="0020731D"/>
    <w:rsid w:val="00207B69"/>
    <w:rsid w:val="002115A6"/>
    <w:rsid w:val="00212991"/>
    <w:rsid w:val="00212C99"/>
    <w:rsid w:val="00214890"/>
    <w:rsid w:val="002148DB"/>
    <w:rsid w:val="002155F1"/>
    <w:rsid w:val="00217033"/>
    <w:rsid w:val="002178B9"/>
    <w:rsid w:val="002216DA"/>
    <w:rsid w:val="00222ADA"/>
    <w:rsid w:val="0022386A"/>
    <w:rsid w:val="00224806"/>
    <w:rsid w:val="002258E9"/>
    <w:rsid w:val="00231015"/>
    <w:rsid w:val="00233EBD"/>
    <w:rsid w:val="0023457A"/>
    <w:rsid w:val="00235760"/>
    <w:rsid w:val="002433C0"/>
    <w:rsid w:val="00244532"/>
    <w:rsid w:val="00245676"/>
    <w:rsid w:val="002456A9"/>
    <w:rsid w:val="00245CF9"/>
    <w:rsid w:val="002465BF"/>
    <w:rsid w:val="002478C1"/>
    <w:rsid w:val="00247DC2"/>
    <w:rsid w:val="00252ED5"/>
    <w:rsid w:val="00253552"/>
    <w:rsid w:val="00256449"/>
    <w:rsid w:val="00260043"/>
    <w:rsid w:val="0026072C"/>
    <w:rsid w:val="00261D7C"/>
    <w:rsid w:val="00262B94"/>
    <w:rsid w:val="00263C27"/>
    <w:rsid w:val="002641BF"/>
    <w:rsid w:val="00264F75"/>
    <w:rsid w:val="002679B7"/>
    <w:rsid w:val="00270C94"/>
    <w:rsid w:val="00270E8F"/>
    <w:rsid w:val="00273114"/>
    <w:rsid w:val="00274C45"/>
    <w:rsid w:val="002753EE"/>
    <w:rsid w:val="00284540"/>
    <w:rsid w:val="00284588"/>
    <w:rsid w:val="002846AB"/>
    <w:rsid w:val="002852FA"/>
    <w:rsid w:val="00290089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B0580"/>
    <w:rsid w:val="002B0678"/>
    <w:rsid w:val="002B0A5F"/>
    <w:rsid w:val="002B560D"/>
    <w:rsid w:val="002B57AD"/>
    <w:rsid w:val="002B6CDE"/>
    <w:rsid w:val="002C118F"/>
    <w:rsid w:val="002C1FD8"/>
    <w:rsid w:val="002C3522"/>
    <w:rsid w:val="002C453B"/>
    <w:rsid w:val="002C7566"/>
    <w:rsid w:val="002D083F"/>
    <w:rsid w:val="002D295B"/>
    <w:rsid w:val="002D4285"/>
    <w:rsid w:val="002D4583"/>
    <w:rsid w:val="002D4778"/>
    <w:rsid w:val="002D4895"/>
    <w:rsid w:val="002E17DC"/>
    <w:rsid w:val="002E48CA"/>
    <w:rsid w:val="002F1A8F"/>
    <w:rsid w:val="002F2175"/>
    <w:rsid w:val="002F25F8"/>
    <w:rsid w:val="002F34D7"/>
    <w:rsid w:val="002F5389"/>
    <w:rsid w:val="002F7858"/>
    <w:rsid w:val="002F7BB0"/>
    <w:rsid w:val="003006C2"/>
    <w:rsid w:val="00300B47"/>
    <w:rsid w:val="00300C5F"/>
    <w:rsid w:val="00303856"/>
    <w:rsid w:val="00304017"/>
    <w:rsid w:val="003071D4"/>
    <w:rsid w:val="003228CA"/>
    <w:rsid w:val="0032427C"/>
    <w:rsid w:val="00326AE2"/>
    <w:rsid w:val="00330960"/>
    <w:rsid w:val="0033416A"/>
    <w:rsid w:val="00336AC0"/>
    <w:rsid w:val="00336F05"/>
    <w:rsid w:val="00337AF0"/>
    <w:rsid w:val="0034351B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6793F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4D4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D7910"/>
    <w:rsid w:val="003E02E0"/>
    <w:rsid w:val="003E28F1"/>
    <w:rsid w:val="003E2B2B"/>
    <w:rsid w:val="003E309F"/>
    <w:rsid w:val="003E33F6"/>
    <w:rsid w:val="003E47D3"/>
    <w:rsid w:val="003E5AF5"/>
    <w:rsid w:val="003E5BCE"/>
    <w:rsid w:val="003E6BD8"/>
    <w:rsid w:val="003E6D66"/>
    <w:rsid w:val="003E77A6"/>
    <w:rsid w:val="003F1E74"/>
    <w:rsid w:val="003F68A4"/>
    <w:rsid w:val="004012E6"/>
    <w:rsid w:val="00401F38"/>
    <w:rsid w:val="0040212E"/>
    <w:rsid w:val="00404C72"/>
    <w:rsid w:val="00405A48"/>
    <w:rsid w:val="0040662F"/>
    <w:rsid w:val="004078FF"/>
    <w:rsid w:val="00411C71"/>
    <w:rsid w:val="00412077"/>
    <w:rsid w:val="00413576"/>
    <w:rsid w:val="004140F1"/>
    <w:rsid w:val="00414A7D"/>
    <w:rsid w:val="00414BFA"/>
    <w:rsid w:val="00414CAB"/>
    <w:rsid w:val="004163C8"/>
    <w:rsid w:val="0042034F"/>
    <w:rsid w:val="00420E81"/>
    <w:rsid w:val="00425733"/>
    <w:rsid w:val="00426559"/>
    <w:rsid w:val="0043139C"/>
    <w:rsid w:val="0043265D"/>
    <w:rsid w:val="00433986"/>
    <w:rsid w:val="00433C58"/>
    <w:rsid w:val="004350DD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1CF8"/>
    <w:rsid w:val="00462A3E"/>
    <w:rsid w:val="00464BD6"/>
    <w:rsid w:val="00464EA3"/>
    <w:rsid w:val="00465873"/>
    <w:rsid w:val="00466077"/>
    <w:rsid w:val="004668B6"/>
    <w:rsid w:val="004669A8"/>
    <w:rsid w:val="004702C9"/>
    <w:rsid w:val="00473A07"/>
    <w:rsid w:val="00473B23"/>
    <w:rsid w:val="00474497"/>
    <w:rsid w:val="00474756"/>
    <w:rsid w:val="00475B31"/>
    <w:rsid w:val="004770B7"/>
    <w:rsid w:val="004839FF"/>
    <w:rsid w:val="0048407B"/>
    <w:rsid w:val="00484B8E"/>
    <w:rsid w:val="00485A18"/>
    <w:rsid w:val="004868DD"/>
    <w:rsid w:val="00490E2E"/>
    <w:rsid w:val="00494C3C"/>
    <w:rsid w:val="00495273"/>
    <w:rsid w:val="00497879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247"/>
    <w:rsid w:val="004C0DE9"/>
    <w:rsid w:val="004C160D"/>
    <w:rsid w:val="004C222C"/>
    <w:rsid w:val="004C34DB"/>
    <w:rsid w:val="004C54A0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517A"/>
    <w:rsid w:val="004F7420"/>
    <w:rsid w:val="004F7BF1"/>
    <w:rsid w:val="004F7FE2"/>
    <w:rsid w:val="00500540"/>
    <w:rsid w:val="00505B0D"/>
    <w:rsid w:val="0050698D"/>
    <w:rsid w:val="00512A33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6F4C"/>
    <w:rsid w:val="00527B42"/>
    <w:rsid w:val="00530795"/>
    <w:rsid w:val="005308F7"/>
    <w:rsid w:val="005336D3"/>
    <w:rsid w:val="00533B10"/>
    <w:rsid w:val="00533D60"/>
    <w:rsid w:val="00534706"/>
    <w:rsid w:val="0053717F"/>
    <w:rsid w:val="0054010A"/>
    <w:rsid w:val="00541442"/>
    <w:rsid w:val="005419DD"/>
    <w:rsid w:val="00541DDE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D04DF"/>
    <w:rsid w:val="005D0A67"/>
    <w:rsid w:val="005D21AE"/>
    <w:rsid w:val="005D26CD"/>
    <w:rsid w:val="005D39DB"/>
    <w:rsid w:val="005D4659"/>
    <w:rsid w:val="005D60A6"/>
    <w:rsid w:val="005D72D0"/>
    <w:rsid w:val="005D7BE1"/>
    <w:rsid w:val="005E2546"/>
    <w:rsid w:val="005E4605"/>
    <w:rsid w:val="005E47D3"/>
    <w:rsid w:val="005E7378"/>
    <w:rsid w:val="005E77FE"/>
    <w:rsid w:val="005F17FA"/>
    <w:rsid w:val="005F2F93"/>
    <w:rsid w:val="005F3D15"/>
    <w:rsid w:val="005F4F19"/>
    <w:rsid w:val="005F5299"/>
    <w:rsid w:val="005F5924"/>
    <w:rsid w:val="005F5DCE"/>
    <w:rsid w:val="00603F21"/>
    <w:rsid w:val="00610E33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3733"/>
    <w:rsid w:val="00634134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08A"/>
    <w:rsid w:val="00653171"/>
    <w:rsid w:val="00653304"/>
    <w:rsid w:val="006539B2"/>
    <w:rsid w:val="00662E47"/>
    <w:rsid w:val="006665B1"/>
    <w:rsid w:val="00666974"/>
    <w:rsid w:val="00667640"/>
    <w:rsid w:val="00667E40"/>
    <w:rsid w:val="00672074"/>
    <w:rsid w:val="00672B18"/>
    <w:rsid w:val="00673917"/>
    <w:rsid w:val="00673C85"/>
    <w:rsid w:val="006746BE"/>
    <w:rsid w:val="00674BE7"/>
    <w:rsid w:val="00675689"/>
    <w:rsid w:val="0067696C"/>
    <w:rsid w:val="0068149E"/>
    <w:rsid w:val="00681B75"/>
    <w:rsid w:val="0068419A"/>
    <w:rsid w:val="0068512A"/>
    <w:rsid w:val="006875EF"/>
    <w:rsid w:val="0068760C"/>
    <w:rsid w:val="006906F1"/>
    <w:rsid w:val="0069492D"/>
    <w:rsid w:val="00694B8E"/>
    <w:rsid w:val="00697AE6"/>
    <w:rsid w:val="006A0FAA"/>
    <w:rsid w:val="006A23E1"/>
    <w:rsid w:val="006A33F3"/>
    <w:rsid w:val="006A61A8"/>
    <w:rsid w:val="006A6DD9"/>
    <w:rsid w:val="006A7544"/>
    <w:rsid w:val="006A77B4"/>
    <w:rsid w:val="006B21A4"/>
    <w:rsid w:val="006B57FC"/>
    <w:rsid w:val="006B60B2"/>
    <w:rsid w:val="006C07E2"/>
    <w:rsid w:val="006C0F12"/>
    <w:rsid w:val="006D1C0C"/>
    <w:rsid w:val="006D35AF"/>
    <w:rsid w:val="006D3B11"/>
    <w:rsid w:val="006D3B2E"/>
    <w:rsid w:val="006D402F"/>
    <w:rsid w:val="006D597B"/>
    <w:rsid w:val="006D69B8"/>
    <w:rsid w:val="006D7B7D"/>
    <w:rsid w:val="006F10CE"/>
    <w:rsid w:val="006F1DC0"/>
    <w:rsid w:val="006F32E8"/>
    <w:rsid w:val="006F3C2F"/>
    <w:rsid w:val="006F41B0"/>
    <w:rsid w:val="006F636B"/>
    <w:rsid w:val="00700037"/>
    <w:rsid w:val="0070289B"/>
    <w:rsid w:val="007035DD"/>
    <w:rsid w:val="00710055"/>
    <w:rsid w:val="007124EB"/>
    <w:rsid w:val="0071283E"/>
    <w:rsid w:val="00714BE2"/>
    <w:rsid w:val="00716671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2A7"/>
    <w:rsid w:val="007456FA"/>
    <w:rsid w:val="0074745B"/>
    <w:rsid w:val="00747F0E"/>
    <w:rsid w:val="007513AF"/>
    <w:rsid w:val="00752631"/>
    <w:rsid w:val="007526C2"/>
    <w:rsid w:val="00756BAC"/>
    <w:rsid w:val="00757B5A"/>
    <w:rsid w:val="00762F85"/>
    <w:rsid w:val="00763DAD"/>
    <w:rsid w:val="0077154A"/>
    <w:rsid w:val="00773DBD"/>
    <w:rsid w:val="00773DF0"/>
    <w:rsid w:val="00773E9B"/>
    <w:rsid w:val="00773FFB"/>
    <w:rsid w:val="00775FCD"/>
    <w:rsid w:val="007765AD"/>
    <w:rsid w:val="00780822"/>
    <w:rsid w:val="0078215B"/>
    <w:rsid w:val="007848D3"/>
    <w:rsid w:val="00784F65"/>
    <w:rsid w:val="00787DE3"/>
    <w:rsid w:val="00790990"/>
    <w:rsid w:val="00790C9B"/>
    <w:rsid w:val="00794099"/>
    <w:rsid w:val="0079497D"/>
    <w:rsid w:val="00796499"/>
    <w:rsid w:val="00797D14"/>
    <w:rsid w:val="007A006F"/>
    <w:rsid w:val="007A0B57"/>
    <w:rsid w:val="007A18DA"/>
    <w:rsid w:val="007A1FA8"/>
    <w:rsid w:val="007A225B"/>
    <w:rsid w:val="007A26DD"/>
    <w:rsid w:val="007A2A84"/>
    <w:rsid w:val="007A4694"/>
    <w:rsid w:val="007A4F5F"/>
    <w:rsid w:val="007A5062"/>
    <w:rsid w:val="007A683B"/>
    <w:rsid w:val="007A7295"/>
    <w:rsid w:val="007B5048"/>
    <w:rsid w:val="007B64E6"/>
    <w:rsid w:val="007B7EBA"/>
    <w:rsid w:val="007C0C95"/>
    <w:rsid w:val="007C14B9"/>
    <w:rsid w:val="007C2337"/>
    <w:rsid w:val="007C2731"/>
    <w:rsid w:val="007C3907"/>
    <w:rsid w:val="007C5452"/>
    <w:rsid w:val="007C64A7"/>
    <w:rsid w:val="007D1CD6"/>
    <w:rsid w:val="007D2992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6D1"/>
    <w:rsid w:val="007F77B3"/>
    <w:rsid w:val="008023FA"/>
    <w:rsid w:val="008027D5"/>
    <w:rsid w:val="008029E4"/>
    <w:rsid w:val="00804A94"/>
    <w:rsid w:val="00806CEE"/>
    <w:rsid w:val="0081010E"/>
    <w:rsid w:val="00816492"/>
    <w:rsid w:val="00816546"/>
    <w:rsid w:val="008174C8"/>
    <w:rsid w:val="00821A1E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3977"/>
    <w:rsid w:val="00845BBD"/>
    <w:rsid w:val="00845EFD"/>
    <w:rsid w:val="00847555"/>
    <w:rsid w:val="00850614"/>
    <w:rsid w:val="00850709"/>
    <w:rsid w:val="00850D86"/>
    <w:rsid w:val="00850FB9"/>
    <w:rsid w:val="008512D4"/>
    <w:rsid w:val="00852041"/>
    <w:rsid w:val="00852E6B"/>
    <w:rsid w:val="00853827"/>
    <w:rsid w:val="008570BE"/>
    <w:rsid w:val="00860CB9"/>
    <w:rsid w:val="008632F2"/>
    <w:rsid w:val="00863FE7"/>
    <w:rsid w:val="00864DB6"/>
    <w:rsid w:val="00865006"/>
    <w:rsid w:val="008663FD"/>
    <w:rsid w:val="0087022C"/>
    <w:rsid w:val="0087217B"/>
    <w:rsid w:val="00872716"/>
    <w:rsid w:val="008809EE"/>
    <w:rsid w:val="00881E5F"/>
    <w:rsid w:val="00882209"/>
    <w:rsid w:val="00883C5E"/>
    <w:rsid w:val="00884972"/>
    <w:rsid w:val="00890A1A"/>
    <w:rsid w:val="00892E0E"/>
    <w:rsid w:val="00895A35"/>
    <w:rsid w:val="00895C43"/>
    <w:rsid w:val="0089798D"/>
    <w:rsid w:val="008A03EC"/>
    <w:rsid w:val="008A06B5"/>
    <w:rsid w:val="008A3519"/>
    <w:rsid w:val="008A41DB"/>
    <w:rsid w:val="008A4854"/>
    <w:rsid w:val="008A49B9"/>
    <w:rsid w:val="008A5EC5"/>
    <w:rsid w:val="008A61B7"/>
    <w:rsid w:val="008A7E2C"/>
    <w:rsid w:val="008B0647"/>
    <w:rsid w:val="008B0B53"/>
    <w:rsid w:val="008B0D9D"/>
    <w:rsid w:val="008B1EE8"/>
    <w:rsid w:val="008B23E1"/>
    <w:rsid w:val="008B2920"/>
    <w:rsid w:val="008B2C3E"/>
    <w:rsid w:val="008B3418"/>
    <w:rsid w:val="008B3F10"/>
    <w:rsid w:val="008B416A"/>
    <w:rsid w:val="008B5504"/>
    <w:rsid w:val="008B5E20"/>
    <w:rsid w:val="008C0DB0"/>
    <w:rsid w:val="008C0F03"/>
    <w:rsid w:val="008C6976"/>
    <w:rsid w:val="008C7C87"/>
    <w:rsid w:val="008D0421"/>
    <w:rsid w:val="008D31FF"/>
    <w:rsid w:val="008D47CF"/>
    <w:rsid w:val="008D662C"/>
    <w:rsid w:val="008E22C7"/>
    <w:rsid w:val="008E2A17"/>
    <w:rsid w:val="008E62FE"/>
    <w:rsid w:val="008E6559"/>
    <w:rsid w:val="008F0946"/>
    <w:rsid w:val="008F133A"/>
    <w:rsid w:val="008F2CE3"/>
    <w:rsid w:val="008F2F46"/>
    <w:rsid w:val="008F5DD8"/>
    <w:rsid w:val="008F684E"/>
    <w:rsid w:val="0090104F"/>
    <w:rsid w:val="00903C29"/>
    <w:rsid w:val="00910D2C"/>
    <w:rsid w:val="009124A0"/>
    <w:rsid w:val="009135FE"/>
    <w:rsid w:val="00914911"/>
    <w:rsid w:val="00916975"/>
    <w:rsid w:val="0092094F"/>
    <w:rsid w:val="00920BCB"/>
    <w:rsid w:val="009215E7"/>
    <w:rsid w:val="00923105"/>
    <w:rsid w:val="00924333"/>
    <w:rsid w:val="009249A7"/>
    <w:rsid w:val="00926A30"/>
    <w:rsid w:val="00930656"/>
    <w:rsid w:val="00930C76"/>
    <w:rsid w:val="00931FF0"/>
    <w:rsid w:val="00932A82"/>
    <w:rsid w:val="00936C3A"/>
    <w:rsid w:val="009421A5"/>
    <w:rsid w:val="00942917"/>
    <w:rsid w:val="009441A4"/>
    <w:rsid w:val="00945907"/>
    <w:rsid w:val="00947406"/>
    <w:rsid w:val="00947493"/>
    <w:rsid w:val="00947CE8"/>
    <w:rsid w:val="00955EB4"/>
    <w:rsid w:val="00956D88"/>
    <w:rsid w:val="0095700A"/>
    <w:rsid w:val="00957F67"/>
    <w:rsid w:val="0096040D"/>
    <w:rsid w:val="00960704"/>
    <w:rsid w:val="00961C33"/>
    <w:rsid w:val="00961F09"/>
    <w:rsid w:val="00963762"/>
    <w:rsid w:val="00963C29"/>
    <w:rsid w:val="00964579"/>
    <w:rsid w:val="009648C0"/>
    <w:rsid w:val="009675A3"/>
    <w:rsid w:val="00972D84"/>
    <w:rsid w:val="009738BF"/>
    <w:rsid w:val="009746B0"/>
    <w:rsid w:val="009775A5"/>
    <w:rsid w:val="00981807"/>
    <w:rsid w:val="00983F7D"/>
    <w:rsid w:val="00986A78"/>
    <w:rsid w:val="00991217"/>
    <w:rsid w:val="009916C7"/>
    <w:rsid w:val="00991D10"/>
    <w:rsid w:val="009929D6"/>
    <w:rsid w:val="00993137"/>
    <w:rsid w:val="009939F0"/>
    <w:rsid w:val="00994962"/>
    <w:rsid w:val="00994B8E"/>
    <w:rsid w:val="00994FCA"/>
    <w:rsid w:val="009965CC"/>
    <w:rsid w:val="0099765F"/>
    <w:rsid w:val="00997F83"/>
    <w:rsid w:val="009A0A59"/>
    <w:rsid w:val="009A201D"/>
    <w:rsid w:val="009A5151"/>
    <w:rsid w:val="009A67D3"/>
    <w:rsid w:val="009A67D4"/>
    <w:rsid w:val="009A6D0C"/>
    <w:rsid w:val="009A78CB"/>
    <w:rsid w:val="009B16B7"/>
    <w:rsid w:val="009B1B68"/>
    <w:rsid w:val="009B3AA5"/>
    <w:rsid w:val="009B40AE"/>
    <w:rsid w:val="009B4823"/>
    <w:rsid w:val="009B790B"/>
    <w:rsid w:val="009C01D8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306"/>
    <w:rsid w:val="009E5F31"/>
    <w:rsid w:val="009E608F"/>
    <w:rsid w:val="009F0F33"/>
    <w:rsid w:val="009F1C8C"/>
    <w:rsid w:val="009F5AC9"/>
    <w:rsid w:val="009F6ACC"/>
    <w:rsid w:val="009F712B"/>
    <w:rsid w:val="009F7C7C"/>
    <w:rsid w:val="00A009C3"/>
    <w:rsid w:val="00A00E03"/>
    <w:rsid w:val="00A02C3A"/>
    <w:rsid w:val="00A040C2"/>
    <w:rsid w:val="00A05090"/>
    <w:rsid w:val="00A05F34"/>
    <w:rsid w:val="00A06027"/>
    <w:rsid w:val="00A07D2F"/>
    <w:rsid w:val="00A10561"/>
    <w:rsid w:val="00A109F4"/>
    <w:rsid w:val="00A10EE1"/>
    <w:rsid w:val="00A156AD"/>
    <w:rsid w:val="00A1617E"/>
    <w:rsid w:val="00A16B9F"/>
    <w:rsid w:val="00A23F92"/>
    <w:rsid w:val="00A240BB"/>
    <w:rsid w:val="00A246BC"/>
    <w:rsid w:val="00A25A3C"/>
    <w:rsid w:val="00A264BE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5891"/>
    <w:rsid w:val="00A56BF5"/>
    <w:rsid w:val="00A602F0"/>
    <w:rsid w:val="00A6338F"/>
    <w:rsid w:val="00A6361E"/>
    <w:rsid w:val="00A64351"/>
    <w:rsid w:val="00A66DA3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335E"/>
    <w:rsid w:val="00A96ACB"/>
    <w:rsid w:val="00A973D1"/>
    <w:rsid w:val="00A97622"/>
    <w:rsid w:val="00A97A1A"/>
    <w:rsid w:val="00AA0FA7"/>
    <w:rsid w:val="00AA1405"/>
    <w:rsid w:val="00AA1DD6"/>
    <w:rsid w:val="00AA50B9"/>
    <w:rsid w:val="00AA664C"/>
    <w:rsid w:val="00AA6A00"/>
    <w:rsid w:val="00AA6EB8"/>
    <w:rsid w:val="00AA70CE"/>
    <w:rsid w:val="00AB0411"/>
    <w:rsid w:val="00AB3B51"/>
    <w:rsid w:val="00AB52A5"/>
    <w:rsid w:val="00AB66E7"/>
    <w:rsid w:val="00AC03D6"/>
    <w:rsid w:val="00AC2829"/>
    <w:rsid w:val="00AC4B05"/>
    <w:rsid w:val="00AC4FDB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6A0"/>
    <w:rsid w:val="00AF1B78"/>
    <w:rsid w:val="00AF385D"/>
    <w:rsid w:val="00AF3940"/>
    <w:rsid w:val="00AF3B88"/>
    <w:rsid w:val="00AF48ED"/>
    <w:rsid w:val="00AF4DE2"/>
    <w:rsid w:val="00AF4EB1"/>
    <w:rsid w:val="00AF6926"/>
    <w:rsid w:val="00AF6C8B"/>
    <w:rsid w:val="00AF7D97"/>
    <w:rsid w:val="00B025F9"/>
    <w:rsid w:val="00B03EC1"/>
    <w:rsid w:val="00B0529F"/>
    <w:rsid w:val="00B10B42"/>
    <w:rsid w:val="00B136CB"/>
    <w:rsid w:val="00B140A8"/>
    <w:rsid w:val="00B1448D"/>
    <w:rsid w:val="00B14639"/>
    <w:rsid w:val="00B20240"/>
    <w:rsid w:val="00B21237"/>
    <w:rsid w:val="00B21F91"/>
    <w:rsid w:val="00B231CD"/>
    <w:rsid w:val="00B23757"/>
    <w:rsid w:val="00B24C98"/>
    <w:rsid w:val="00B274BB"/>
    <w:rsid w:val="00B27B35"/>
    <w:rsid w:val="00B30C47"/>
    <w:rsid w:val="00B33806"/>
    <w:rsid w:val="00B33934"/>
    <w:rsid w:val="00B36D31"/>
    <w:rsid w:val="00B36DAA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4450"/>
    <w:rsid w:val="00B67B13"/>
    <w:rsid w:val="00B70BDE"/>
    <w:rsid w:val="00B70D0A"/>
    <w:rsid w:val="00B7207C"/>
    <w:rsid w:val="00B720D1"/>
    <w:rsid w:val="00B75677"/>
    <w:rsid w:val="00B77531"/>
    <w:rsid w:val="00B77606"/>
    <w:rsid w:val="00B7779B"/>
    <w:rsid w:val="00B80C11"/>
    <w:rsid w:val="00B82C62"/>
    <w:rsid w:val="00B837DB"/>
    <w:rsid w:val="00B85C3B"/>
    <w:rsid w:val="00B8618F"/>
    <w:rsid w:val="00B86F58"/>
    <w:rsid w:val="00B909BA"/>
    <w:rsid w:val="00B90D84"/>
    <w:rsid w:val="00B912E2"/>
    <w:rsid w:val="00B92885"/>
    <w:rsid w:val="00B93634"/>
    <w:rsid w:val="00B95EE3"/>
    <w:rsid w:val="00B9735C"/>
    <w:rsid w:val="00B978CF"/>
    <w:rsid w:val="00BA25C0"/>
    <w:rsid w:val="00BA2BC7"/>
    <w:rsid w:val="00BA4DAE"/>
    <w:rsid w:val="00BA6B97"/>
    <w:rsid w:val="00BA799E"/>
    <w:rsid w:val="00BB4040"/>
    <w:rsid w:val="00BB47B4"/>
    <w:rsid w:val="00BB5E02"/>
    <w:rsid w:val="00BC1104"/>
    <w:rsid w:val="00BC13F8"/>
    <w:rsid w:val="00BC22F6"/>
    <w:rsid w:val="00BC279F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01"/>
    <w:rsid w:val="00BE2CE1"/>
    <w:rsid w:val="00BE36EB"/>
    <w:rsid w:val="00BE37AD"/>
    <w:rsid w:val="00BE39DB"/>
    <w:rsid w:val="00BE4CCD"/>
    <w:rsid w:val="00BE5BC4"/>
    <w:rsid w:val="00BE7ED3"/>
    <w:rsid w:val="00BF07EF"/>
    <w:rsid w:val="00BF3623"/>
    <w:rsid w:val="00BF4E13"/>
    <w:rsid w:val="00BF5AC4"/>
    <w:rsid w:val="00C04455"/>
    <w:rsid w:val="00C055B6"/>
    <w:rsid w:val="00C06597"/>
    <w:rsid w:val="00C10EAF"/>
    <w:rsid w:val="00C129B5"/>
    <w:rsid w:val="00C13272"/>
    <w:rsid w:val="00C144F1"/>
    <w:rsid w:val="00C1559A"/>
    <w:rsid w:val="00C1573B"/>
    <w:rsid w:val="00C15F18"/>
    <w:rsid w:val="00C20FD2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5C3E"/>
    <w:rsid w:val="00C3670B"/>
    <w:rsid w:val="00C37993"/>
    <w:rsid w:val="00C41339"/>
    <w:rsid w:val="00C43980"/>
    <w:rsid w:val="00C43CF9"/>
    <w:rsid w:val="00C515C1"/>
    <w:rsid w:val="00C51BEA"/>
    <w:rsid w:val="00C51EBD"/>
    <w:rsid w:val="00C51F41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188C"/>
    <w:rsid w:val="00C74B14"/>
    <w:rsid w:val="00C74F32"/>
    <w:rsid w:val="00C75EE5"/>
    <w:rsid w:val="00C76465"/>
    <w:rsid w:val="00C7753C"/>
    <w:rsid w:val="00C776FC"/>
    <w:rsid w:val="00C77AAC"/>
    <w:rsid w:val="00C77C4B"/>
    <w:rsid w:val="00C818F9"/>
    <w:rsid w:val="00C82C26"/>
    <w:rsid w:val="00C82E48"/>
    <w:rsid w:val="00C833A5"/>
    <w:rsid w:val="00C83C94"/>
    <w:rsid w:val="00C84458"/>
    <w:rsid w:val="00C84D7F"/>
    <w:rsid w:val="00C91922"/>
    <w:rsid w:val="00C9216E"/>
    <w:rsid w:val="00C925B7"/>
    <w:rsid w:val="00C93D0F"/>
    <w:rsid w:val="00C94E6B"/>
    <w:rsid w:val="00C9523C"/>
    <w:rsid w:val="00C970D1"/>
    <w:rsid w:val="00CA126D"/>
    <w:rsid w:val="00CA1AAD"/>
    <w:rsid w:val="00CA4345"/>
    <w:rsid w:val="00CA57C7"/>
    <w:rsid w:val="00CA59D8"/>
    <w:rsid w:val="00CB40A6"/>
    <w:rsid w:val="00CB4F64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3804"/>
    <w:rsid w:val="00CE509B"/>
    <w:rsid w:val="00CE51EB"/>
    <w:rsid w:val="00CF2B26"/>
    <w:rsid w:val="00CF38D4"/>
    <w:rsid w:val="00CF5FFA"/>
    <w:rsid w:val="00CF6053"/>
    <w:rsid w:val="00D01A12"/>
    <w:rsid w:val="00D046B2"/>
    <w:rsid w:val="00D05318"/>
    <w:rsid w:val="00D05736"/>
    <w:rsid w:val="00D05D39"/>
    <w:rsid w:val="00D074E6"/>
    <w:rsid w:val="00D1227E"/>
    <w:rsid w:val="00D13883"/>
    <w:rsid w:val="00D15378"/>
    <w:rsid w:val="00D16125"/>
    <w:rsid w:val="00D17760"/>
    <w:rsid w:val="00D1788F"/>
    <w:rsid w:val="00D2157C"/>
    <w:rsid w:val="00D220FF"/>
    <w:rsid w:val="00D22E62"/>
    <w:rsid w:val="00D235DB"/>
    <w:rsid w:val="00D23774"/>
    <w:rsid w:val="00D2745C"/>
    <w:rsid w:val="00D3298D"/>
    <w:rsid w:val="00D334A5"/>
    <w:rsid w:val="00D33FE9"/>
    <w:rsid w:val="00D3709B"/>
    <w:rsid w:val="00D371E7"/>
    <w:rsid w:val="00D4158D"/>
    <w:rsid w:val="00D4211C"/>
    <w:rsid w:val="00D42F78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4BAD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97EDF"/>
    <w:rsid w:val="00DA08E2"/>
    <w:rsid w:val="00DA1189"/>
    <w:rsid w:val="00DA2DFE"/>
    <w:rsid w:val="00DA4108"/>
    <w:rsid w:val="00DA52A0"/>
    <w:rsid w:val="00DA53EB"/>
    <w:rsid w:val="00DA76FC"/>
    <w:rsid w:val="00DA7F77"/>
    <w:rsid w:val="00DB1DF2"/>
    <w:rsid w:val="00DB2ADB"/>
    <w:rsid w:val="00DB3CEC"/>
    <w:rsid w:val="00DB76C8"/>
    <w:rsid w:val="00DC2A9E"/>
    <w:rsid w:val="00DC2E5A"/>
    <w:rsid w:val="00DC49DE"/>
    <w:rsid w:val="00DD0FD4"/>
    <w:rsid w:val="00DD1945"/>
    <w:rsid w:val="00DD7A45"/>
    <w:rsid w:val="00DE0876"/>
    <w:rsid w:val="00DE2A1A"/>
    <w:rsid w:val="00DE3B3C"/>
    <w:rsid w:val="00DE3D35"/>
    <w:rsid w:val="00DE439E"/>
    <w:rsid w:val="00DE4EB1"/>
    <w:rsid w:val="00DE4F72"/>
    <w:rsid w:val="00DE515E"/>
    <w:rsid w:val="00DE6E23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43E0"/>
    <w:rsid w:val="00E05471"/>
    <w:rsid w:val="00E161DC"/>
    <w:rsid w:val="00E201EF"/>
    <w:rsid w:val="00E2068A"/>
    <w:rsid w:val="00E22BB1"/>
    <w:rsid w:val="00E22DF3"/>
    <w:rsid w:val="00E24681"/>
    <w:rsid w:val="00E3035E"/>
    <w:rsid w:val="00E306E4"/>
    <w:rsid w:val="00E31AB0"/>
    <w:rsid w:val="00E33F70"/>
    <w:rsid w:val="00E360BD"/>
    <w:rsid w:val="00E41351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56AB2"/>
    <w:rsid w:val="00E60198"/>
    <w:rsid w:val="00E62A2B"/>
    <w:rsid w:val="00E6336F"/>
    <w:rsid w:val="00E639A0"/>
    <w:rsid w:val="00E64016"/>
    <w:rsid w:val="00E66210"/>
    <w:rsid w:val="00E663B5"/>
    <w:rsid w:val="00E7004C"/>
    <w:rsid w:val="00E708BB"/>
    <w:rsid w:val="00E72E16"/>
    <w:rsid w:val="00E75D41"/>
    <w:rsid w:val="00E76719"/>
    <w:rsid w:val="00E803B4"/>
    <w:rsid w:val="00E82038"/>
    <w:rsid w:val="00E836A7"/>
    <w:rsid w:val="00E859B9"/>
    <w:rsid w:val="00E85E8B"/>
    <w:rsid w:val="00E86D50"/>
    <w:rsid w:val="00E90938"/>
    <w:rsid w:val="00E90A22"/>
    <w:rsid w:val="00E92E61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BF4"/>
    <w:rsid w:val="00EB6E1C"/>
    <w:rsid w:val="00EC1D42"/>
    <w:rsid w:val="00EC4AF3"/>
    <w:rsid w:val="00EC7836"/>
    <w:rsid w:val="00ED3B7E"/>
    <w:rsid w:val="00ED5A6B"/>
    <w:rsid w:val="00ED79C1"/>
    <w:rsid w:val="00ED7C5B"/>
    <w:rsid w:val="00EE0C97"/>
    <w:rsid w:val="00EE1A40"/>
    <w:rsid w:val="00EE1E7F"/>
    <w:rsid w:val="00EE23CF"/>
    <w:rsid w:val="00EE2D0C"/>
    <w:rsid w:val="00EE4828"/>
    <w:rsid w:val="00EE55A0"/>
    <w:rsid w:val="00EE586B"/>
    <w:rsid w:val="00EE58BF"/>
    <w:rsid w:val="00EE7AB6"/>
    <w:rsid w:val="00EF2662"/>
    <w:rsid w:val="00EF43B8"/>
    <w:rsid w:val="00EF5E7F"/>
    <w:rsid w:val="00EF6EA4"/>
    <w:rsid w:val="00EF7317"/>
    <w:rsid w:val="00F00438"/>
    <w:rsid w:val="00F025F3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208D"/>
    <w:rsid w:val="00F22C20"/>
    <w:rsid w:val="00F2543F"/>
    <w:rsid w:val="00F25717"/>
    <w:rsid w:val="00F25A77"/>
    <w:rsid w:val="00F27524"/>
    <w:rsid w:val="00F30DFF"/>
    <w:rsid w:val="00F31542"/>
    <w:rsid w:val="00F3280A"/>
    <w:rsid w:val="00F33F41"/>
    <w:rsid w:val="00F3758B"/>
    <w:rsid w:val="00F41B6F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4508"/>
    <w:rsid w:val="00F57F9C"/>
    <w:rsid w:val="00F61714"/>
    <w:rsid w:val="00F61A44"/>
    <w:rsid w:val="00F63D96"/>
    <w:rsid w:val="00F64888"/>
    <w:rsid w:val="00F65C80"/>
    <w:rsid w:val="00F674AA"/>
    <w:rsid w:val="00F707E2"/>
    <w:rsid w:val="00F70FE7"/>
    <w:rsid w:val="00F72463"/>
    <w:rsid w:val="00F739E4"/>
    <w:rsid w:val="00F74274"/>
    <w:rsid w:val="00F80401"/>
    <w:rsid w:val="00F824F7"/>
    <w:rsid w:val="00F83F30"/>
    <w:rsid w:val="00F847D2"/>
    <w:rsid w:val="00F855C8"/>
    <w:rsid w:val="00F86DA0"/>
    <w:rsid w:val="00F87C9D"/>
    <w:rsid w:val="00F90888"/>
    <w:rsid w:val="00F90DFC"/>
    <w:rsid w:val="00F91416"/>
    <w:rsid w:val="00F91A30"/>
    <w:rsid w:val="00F943F7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5FB"/>
    <w:rsid w:val="00FB2224"/>
    <w:rsid w:val="00FB533B"/>
    <w:rsid w:val="00FB7399"/>
    <w:rsid w:val="00FB76B4"/>
    <w:rsid w:val="00FC193C"/>
    <w:rsid w:val="00FC4660"/>
    <w:rsid w:val="00FC6BB7"/>
    <w:rsid w:val="00FC7483"/>
    <w:rsid w:val="00FC76E0"/>
    <w:rsid w:val="00FD0130"/>
    <w:rsid w:val="00FD130D"/>
    <w:rsid w:val="00FD2905"/>
    <w:rsid w:val="00FD3CB4"/>
    <w:rsid w:val="00FD47B1"/>
    <w:rsid w:val="00FD4D7A"/>
    <w:rsid w:val="00FD5FF8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714BE2"/>
    <w:pPr>
      <w:spacing w:before="240" w:line="240" w:lineRule="auto"/>
      <w:outlineLvl w:val="9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714BE2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unhideWhenUsed/>
    <w:rsid w:val="00C51B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1B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1BE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1E08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87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F14F4-BE01-4523-B936-9E3C1C9E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72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History I for Distance Education</vt:lpstr>
    </vt:vector>
  </TitlesOfParts>
  <Company>Wharton County Junior College</Company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 for Distance Education</dc:title>
  <dc:creator>Hollier, Candi</dc:creator>
  <cp:lastModifiedBy>cjbibus</cp:lastModifiedBy>
  <cp:revision>14</cp:revision>
  <cp:lastPrinted>2021-01-28T04:54:00Z</cp:lastPrinted>
  <dcterms:created xsi:type="dcterms:W3CDTF">2021-01-18T16:21:00Z</dcterms:created>
  <dcterms:modified xsi:type="dcterms:W3CDTF">2021-01-28T05:00:00Z</dcterms:modified>
</cp:coreProperties>
</file>